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32085910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327623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2762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92980">
              <w:rPr>
                <w:sz w:val="24"/>
                <w:szCs w:val="24"/>
              </w:rPr>
              <w:t>1</w:t>
            </w: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0C6BF4" w:rsidRPr="009F37BA">
              <w:rPr>
                <w:szCs w:val="28"/>
              </w:rPr>
              <w:t>"О внесении изменени</w:t>
            </w:r>
            <w:r w:rsidR="00E65A24">
              <w:rPr>
                <w:szCs w:val="28"/>
              </w:rPr>
              <w:t>й</w:t>
            </w:r>
            <w:r w:rsidR="000C6BF4" w:rsidRPr="009F37BA">
              <w:rPr>
                <w:szCs w:val="28"/>
              </w:rPr>
              <w:t xml:space="preserve"> в</w:t>
            </w:r>
            <w:r w:rsidR="000C6BF4">
              <w:rPr>
                <w:szCs w:val="28"/>
              </w:rPr>
              <w:t xml:space="preserve"> статью 3</w:t>
            </w:r>
            <w:r w:rsidR="000C6BF4">
              <w:rPr>
                <w:szCs w:val="28"/>
                <w:vertAlign w:val="superscript"/>
              </w:rPr>
              <w:t>2</w:t>
            </w:r>
            <w:r w:rsidR="000C6BF4" w:rsidRPr="009F37BA">
              <w:rPr>
                <w:szCs w:val="28"/>
              </w:rPr>
              <w:t xml:space="preserve"> Закон</w:t>
            </w:r>
            <w:r w:rsidR="000C6BF4">
              <w:rPr>
                <w:szCs w:val="28"/>
              </w:rPr>
              <w:t>а</w:t>
            </w:r>
            <w:r w:rsidR="000C6BF4" w:rsidRPr="009F37BA">
              <w:rPr>
                <w:szCs w:val="28"/>
              </w:rPr>
      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E65A24">
        <w:rPr>
          <w:szCs w:val="28"/>
        </w:rPr>
        <w:t>й</w:t>
      </w:r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 w:rsidR="0029151A">
        <w:t>руководствуясь статьей 14 Закона Приморского края "О Законодательной деятельности в Приморском крае"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E65A24">
        <w:rPr>
          <w:szCs w:val="28"/>
        </w:rPr>
        <w:t>й</w:t>
      </w:r>
      <w:bookmarkStart w:id="0" w:name="_GoBack"/>
      <w:bookmarkEnd w:id="0"/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во втором и третьем чтениях на очередном заседании Законодательного Собрания</w:t>
      </w:r>
      <w:r w:rsidR="00820A1C">
        <w:t xml:space="preserve"> в </w:t>
      </w:r>
      <w:r w:rsidR="006D363D">
        <w:t xml:space="preserve">декабре </w:t>
      </w:r>
      <w:r w:rsidR="00820A1C">
        <w:t>2022 года</w:t>
      </w:r>
      <w:r>
        <w:t>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A93CA0" w:rsidRPr="00A93CA0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8F" w:rsidRDefault="00BC688F">
      <w:r>
        <w:separator/>
      </w:r>
    </w:p>
  </w:endnote>
  <w:endnote w:type="continuationSeparator" w:id="0">
    <w:p w:rsidR="00BC688F" w:rsidRDefault="00BC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8F" w:rsidRDefault="00BC688F">
      <w:r>
        <w:separator/>
      </w:r>
    </w:p>
  </w:footnote>
  <w:footnote w:type="continuationSeparator" w:id="0">
    <w:p w:rsidR="00BC688F" w:rsidRDefault="00BC6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5A24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1039B"/>
    <w:rsid w:val="00160F97"/>
    <w:rsid w:val="001831BF"/>
    <w:rsid w:val="001B3A35"/>
    <w:rsid w:val="001C5162"/>
    <w:rsid w:val="0020003C"/>
    <w:rsid w:val="00213214"/>
    <w:rsid w:val="0026074E"/>
    <w:rsid w:val="00274465"/>
    <w:rsid w:val="0029151A"/>
    <w:rsid w:val="002A5828"/>
    <w:rsid w:val="002C4B7C"/>
    <w:rsid w:val="002E1E2E"/>
    <w:rsid w:val="002E36BF"/>
    <w:rsid w:val="00315CC6"/>
    <w:rsid w:val="00327623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4800AD"/>
    <w:rsid w:val="004E33CC"/>
    <w:rsid w:val="00545A4A"/>
    <w:rsid w:val="00624BBF"/>
    <w:rsid w:val="00692D49"/>
    <w:rsid w:val="006D363D"/>
    <w:rsid w:val="007128C1"/>
    <w:rsid w:val="007258FB"/>
    <w:rsid w:val="00751091"/>
    <w:rsid w:val="007C420C"/>
    <w:rsid w:val="007E091C"/>
    <w:rsid w:val="007F0598"/>
    <w:rsid w:val="008045A9"/>
    <w:rsid w:val="00820A1C"/>
    <w:rsid w:val="008266E5"/>
    <w:rsid w:val="008602F8"/>
    <w:rsid w:val="00871D12"/>
    <w:rsid w:val="0087792E"/>
    <w:rsid w:val="00901C0B"/>
    <w:rsid w:val="0091258D"/>
    <w:rsid w:val="009637B6"/>
    <w:rsid w:val="00992980"/>
    <w:rsid w:val="0099314B"/>
    <w:rsid w:val="009E5CD9"/>
    <w:rsid w:val="009F0165"/>
    <w:rsid w:val="009F626B"/>
    <w:rsid w:val="00A5173F"/>
    <w:rsid w:val="00A718CD"/>
    <w:rsid w:val="00A93CA0"/>
    <w:rsid w:val="00B43FC4"/>
    <w:rsid w:val="00B668A9"/>
    <w:rsid w:val="00B803DE"/>
    <w:rsid w:val="00BC688F"/>
    <w:rsid w:val="00BE16C2"/>
    <w:rsid w:val="00C03101"/>
    <w:rsid w:val="00C529CA"/>
    <w:rsid w:val="00C64D90"/>
    <w:rsid w:val="00C7273E"/>
    <w:rsid w:val="00C9335B"/>
    <w:rsid w:val="00C958B6"/>
    <w:rsid w:val="00CA3F39"/>
    <w:rsid w:val="00D158B1"/>
    <w:rsid w:val="00D17A7A"/>
    <w:rsid w:val="00D27573"/>
    <w:rsid w:val="00DE0D95"/>
    <w:rsid w:val="00DE2A85"/>
    <w:rsid w:val="00E15CB5"/>
    <w:rsid w:val="00E326C2"/>
    <w:rsid w:val="00E65A24"/>
    <w:rsid w:val="00E77161"/>
    <w:rsid w:val="00E85955"/>
    <w:rsid w:val="00E902FB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39</cp:revision>
  <cp:lastPrinted>2022-12-08T21:23:00Z</cp:lastPrinted>
  <dcterms:created xsi:type="dcterms:W3CDTF">2019-01-14T07:14:00Z</dcterms:created>
  <dcterms:modified xsi:type="dcterms:W3CDTF">2022-12-09T00:12:00Z</dcterms:modified>
</cp:coreProperties>
</file>