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31746169" r:id="rId8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EA5E9D" w:rsidP="00EA5E9D">
            <w:pPr>
              <w:rPr>
                <w:sz w:val="24"/>
              </w:rPr>
            </w:pPr>
            <w:r>
              <w:rPr>
                <w:sz w:val="24"/>
              </w:rPr>
              <w:t>.12.2022</w:t>
            </w: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8B2978" w:rsidRDefault="008B2978" w:rsidP="008B2978">
            <w:pPr>
              <w:autoSpaceDE w:val="0"/>
              <w:autoSpaceDN w:val="0"/>
              <w:adjustRightInd w:val="0"/>
              <w:jc w:val="both"/>
            </w:pPr>
            <w:r>
              <w:t>О плане работы комитета Законодательного Собрания по социальной политике и защите пра</w:t>
            </w:r>
            <w:r w:rsidR="009A6413">
              <w:t xml:space="preserve">в граждан на </w:t>
            </w:r>
            <w:r w:rsidR="00BE068A">
              <w:rPr>
                <w:lang w:val="en-US"/>
              </w:rPr>
              <w:t>I</w:t>
            </w:r>
            <w:r w:rsidR="00BE068A" w:rsidRPr="00BE068A">
              <w:t xml:space="preserve"> </w:t>
            </w:r>
            <w:bookmarkStart w:id="0" w:name="_GoBack"/>
            <w:bookmarkEnd w:id="0"/>
            <w:r w:rsidR="009A6413">
              <w:t>квартал 202</w:t>
            </w:r>
            <w:r w:rsidR="00EA5E9D">
              <w:t>3</w:t>
            </w:r>
            <w:r>
              <w:t xml:space="preserve"> года </w:t>
            </w:r>
          </w:p>
          <w:p w:rsidR="009A01C5" w:rsidRDefault="009A01C5" w:rsidP="009A01C5">
            <w:pPr>
              <w:ind w:left="-105"/>
              <w:jc w:val="both"/>
            </w:pPr>
          </w:p>
        </w:tc>
      </w:tr>
    </w:tbl>
    <w:p w:rsidR="008B2978" w:rsidRDefault="008B2978" w:rsidP="008B2978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Рассмотрев и обсудив информацию председателя комитета Законодательного Собрания по социальной политике и защите прав граждан </w:t>
      </w:r>
      <w:r w:rsidR="00FF0D07">
        <w:t>Чемериса И.С.</w:t>
      </w:r>
      <w:r>
        <w:t xml:space="preserve"> о плане работы комитета на </w:t>
      </w:r>
      <w:r w:rsidR="00CA7756">
        <w:rPr>
          <w:lang w:val="en-US"/>
        </w:rPr>
        <w:t>I</w:t>
      </w:r>
      <w:r w:rsidR="00CA7756" w:rsidRPr="00CA7756">
        <w:t xml:space="preserve"> </w:t>
      </w:r>
      <w:r>
        <w:t>квартал 202</w:t>
      </w:r>
      <w:r w:rsidR="00EA5E9D">
        <w:t>3</w:t>
      </w:r>
      <w:r>
        <w:t xml:space="preserve"> года, комитет</w:t>
      </w:r>
    </w:p>
    <w:p w:rsidR="008B2978" w:rsidRDefault="008B2978" w:rsidP="008B2978">
      <w:pPr>
        <w:pStyle w:val="a3"/>
        <w:tabs>
          <w:tab w:val="clear" w:pos="4153"/>
          <w:tab w:val="clear" w:pos="8306"/>
        </w:tabs>
        <w:jc w:val="both"/>
      </w:pPr>
    </w:p>
    <w:p w:rsidR="008B2978" w:rsidRDefault="008B2978" w:rsidP="008B2978">
      <w:pPr>
        <w:pStyle w:val="a3"/>
        <w:tabs>
          <w:tab w:val="clear" w:pos="4153"/>
          <w:tab w:val="clear" w:pos="8306"/>
        </w:tabs>
      </w:pPr>
      <w:r>
        <w:t>РЕШИЛ:</w:t>
      </w:r>
    </w:p>
    <w:p w:rsidR="008B2978" w:rsidRDefault="008B2978" w:rsidP="008B2978">
      <w:pPr>
        <w:pStyle w:val="a3"/>
        <w:tabs>
          <w:tab w:val="clear" w:pos="4153"/>
          <w:tab w:val="clear" w:pos="8306"/>
        </w:tabs>
      </w:pPr>
    </w:p>
    <w:p w:rsidR="008B2978" w:rsidRDefault="008B2978" w:rsidP="008B2978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1.Утвердить план работы комитета на </w:t>
      </w:r>
      <w:r w:rsidR="00CA7756">
        <w:rPr>
          <w:lang w:val="en-US"/>
        </w:rPr>
        <w:t>I</w:t>
      </w:r>
      <w:r>
        <w:t xml:space="preserve"> квартал 202</w:t>
      </w:r>
      <w:r w:rsidR="00EA5E9D">
        <w:t>3</w:t>
      </w:r>
      <w:r>
        <w:t xml:space="preserve"> года (прилагается).</w:t>
      </w:r>
    </w:p>
    <w:p w:rsidR="008B2978" w:rsidRDefault="008B2978" w:rsidP="008B2978">
      <w:pPr>
        <w:pStyle w:val="a3"/>
        <w:tabs>
          <w:tab w:val="clear" w:pos="4153"/>
          <w:tab w:val="clear" w:pos="8306"/>
        </w:tabs>
        <w:jc w:val="both"/>
      </w:pPr>
    </w:p>
    <w:p w:rsidR="008B2978" w:rsidRDefault="008B2978" w:rsidP="008B2978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2.Направить данное решение в управление </w:t>
      </w:r>
      <w:r w:rsidR="00CA7756">
        <w:t xml:space="preserve">по документационному и организационному обеспечению деятельности </w:t>
      </w:r>
      <w:r>
        <w:t>Законодательного Собрания</w:t>
      </w:r>
      <w:r w:rsidR="00CA7756">
        <w:t xml:space="preserve"> Приморского края</w:t>
      </w:r>
      <w:r>
        <w:t>.</w:t>
      </w:r>
    </w:p>
    <w:p w:rsidR="008B2978" w:rsidRDefault="008B2978" w:rsidP="008B2978">
      <w:pPr>
        <w:pStyle w:val="a3"/>
        <w:tabs>
          <w:tab w:val="clear" w:pos="4153"/>
          <w:tab w:val="clear" w:pos="8306"/>
        </w:tabs>
        <w:jc w:val="both"/>
      </w:pPr>
    </w:p>
    <w:p w:rsidR="008B2978" w:rsidRDefault="008B2978" w:rsidP="008B2978">
      <w:pPr>
        <w:pStyle w:val="a3"/>
        <w:tabs>
          <w:tab w:val="clear" w:pos="4153"/>
          <w:tab w:val="clear" w:pos="8306"/>
        </w:tabs>
        <w:jc w:val="both"/>
        <w:rPr>
          <w:sz w:val="24"/>
          <w:szCs w:val="24"/>
        </w:rPr>
      </w:pPr>
    </w:p>
    <w:p w:rsidR="008B2978" w:rsidRDefault="008B2978" w:rsidP="008B2978">
      <w:pPr>
        <w:pStyle w:val="a3"/>
        <w:tabs>
          <w:tab w:val="clear" w:pos="4153"/>
          <w:tab w:val="clear" w:pos="8306"/>
        </w:tabs>
        <w:jc w:val="both"/>
        <w:rPr>
          <w:sz w:val="24"/>
          <w:szCs w:val="24"/>
        </w:rPr>
      </w:pPr>
    </w:p>
    <w:p w:rsidR="008B2978" w:rsidRDefault="008B2978" w:rsidP="008B2978">
      <w:pPr>
        <w:pStyle w:val="a3"/>
        <w:tabs>
          <w:tab w:val="clear" w:pos="4153"/>
          <w:tab w:val="clear" w:pos="8306"/>
        </w:tabs>
        <w:jc w:val="both"/>
      </w:pPr>
      <w:r>
        <w:rPr>
          <w:szCs w:val="28"/>
        </w:rPr>
        <w:t>П</w:t>
      </w:r>
      <w:r w:rsidRPr="003C429D">
        <w:rPr>
          <w:szCs w:val="28"/>
        </w:rPr>
        <w:t>редседатель комитета</w:t>
      </w:r>
      <w:r w:rsidRPr="003C429D">
        <w:rPr>
          <w:szCs w:val="28"/>
        </w:rPr>
        <w:tab/>
      </w:r>
      <w:r w:rsidRPr="003C429D">
        <w:rPr>
          <w:szCs w:val="28"/>
        </w:rPr>
        <w:tab/>
      </w:r>
      <w:r w:rsidRPr="003C429D">
        <w:rPr>
          <w:szCs w:val="28"/>
        </w:rPr>
        <w:tab/>
      </w:r>
      <w:r w:rsidRPr="003C429D">
        <w:rPr>
          <w:szCs w:val="28"/>
        </w:rPr>
        <w:tab/>
      </w:r>
      <w:r w:rsidRPr="003C429D">
        <w:rPr>
          <w:szCs w:val="28"/>
        </w:rPr>
        <w:tab/>
      </w:r>
      <w:r w:rsidRPr="003C429D">
        <w:rPr>
          <w:szCs w:val="28"/>
        </w:rPr>
        <w:tab/>
        <w:t xml:space="preserve">        </w:t>
      </w:r>
      <w:r>
        <w:rPr>
          <w:szCs w:val="28"/>
        </w:rPr>
        <w:tab/>
        <w:t xml:space="preserve">    </w:t>
      </w:r>
      <w:r w:rsidR="00FF0D07">
        <w:rPr>
          <w:szCs w:val="28"/>
        </w:rPr>
        <w:t xml:space="preserve">    И.С. Чемерис</w:t>
      </w:r>
    </w:p>
    <w:p w:rsidR="009A01C5" w:rsidRDefault="009A01C5" w:rsidP="009A01C5">
      <w:pPr>
        <w:pStyle w:val="a3"/>
        <w:tabs>
          <w:tab w:val="clear" w:pos="4153"/>
          <w:tab w:val="clear" w:pos="8306"/>
        </w:tabs>
        <w:jc w:val="both"/>
        <w:rPr>
          <w:sz w:val="24"/>
          <w:szCs w:val="24"/>
        </w:rPr>
      </w:pPr>
    </w:p>
    <w:p w:rsidR="009A01C5" w:rsidRDefault="009A01C5" w:rsidP="009A01C5">
      <w:pPr>
        <w:pStyle w:val="a3"/>
        <w:tabs>
          <w:tab w:val="clear" w:pos="4153"/>
          <w:tab w:val="clear" w:pos="8306"/>
        </w:tabs>
        <w:jc w:val="both"/>
        <w:rPr>
          <w:sz w:val="24"/>
          <w:szCs w:val="24"/>
        </w:rPr>
      </w:pPr>
    </w:p>
    <w:p w:rsidR="009A01C5" w:rsidRDefault="009A01C5" w:rsidP="009A01C5">
      <w:pPr>
        <w:pStyle w:val="a3"/>
        <w:tabs>
          <w:tab w:val="clear" w:pos="4153"/>
          <w:tab w:val="clear" w:pos="8306"/>
        </w:tabs>
        <w:jc w:val="both"/>
      </w:pPr>
    </w:p>
    <w:sectPr w:rsidR="009A01C5" w:rsidSect="00B467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1E39" w:rsidRDefault="00901E39">
      <w:r>
        <w:separator/>
      </w:r>
    </w:p>
  </w:endnote>
  <w:endnote w:type="continuationSeparator" w:id="0">
    <w:p w:rsidR="00901E39" w:rsidRDefault="00901E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1E39" w:rsidRDefault="00901E39">
      <w:r>
        <w:separator/>
      </w:r>
    </w:p>
  </w:footnote>
  <w:footnote w:type="continuationSeparator" w:id="0">
    <w:p w:rsidR="00901E39" w:rsidRDefault="00901E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2978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53C61"/>
    <w:rsid w:val="00080DED"/>
    <w:rsid w:val="00084399"/>
    <w:rsid w:val="000A5B29"/>
    <w:rsid w:val="000D4F6F"/>
    <w:rsid w:val="000F0D4D"/>
    <w:rsid w:val="00146D5D"/>
    <w:rsid w:val="00160F97"/>
    <w:rsid w:val="00165B35"/>
    <w:rsid w:val="001B3A35"/>
    <w:rsid w:val="001B71DB"/>
    <w:rsid w:val="001C5162"/>
    <w:rsid w:val="001D5A68"/>
    <w:rsid w:val="001F6B87"/>
    <w:rsid w:val="0020003C"/>
    <w:rsid w:val="0020377C"/>
    <w:rsid w:val="0021751F"/>
    <w:rsid w:val="002320C9"/>
    <w:rsid w:val="00237BC1"/>
    <w:rsid w:val="0027624E"/>
    <w:rsid w:val="002E0874"/>
    <w:rsid w:val="003018EA"/>
    <w:rsid w:val="00315381"/>
    <w:rsid w:val="00357541"/>
    <w:rsid w:val="00382F7D"/>
    <w:rsid w:val="00383131"/>
    <w:rsid w:val="003B4C86"/>
    <w:rsid w:val="003C2E84"/>
    <w:rsid w:val="003D4A28"/>
    <w:rsid w:val="003F2358"/>
    <w:rsid w:val="003F3EF9"/>
    <w:rsid w:val="004060BD"/>
    <w:rsid w:val="00434E28"/>
    <w:rsid w:val="00461E2B"/>
    <w:rsid w:val="00484359"/>
    <w:rsid w:val="004B7B42"/>
    <w:rsid w:val="00547DFE"/>
    <w:rsid w:val="005D71B6"/>
    <w:rsid w:val="005E271D"/>
    <w:rsid w:val="006344A4"/>
    <w:rsid w:val="00692D49"/>
    <w:rsid w:val="006F10B1"/>
    <w:rsid w:val="00700FF0"/>
    <w:rsid w:val="007128C1"/>
    <w:rsid w:val="007258FB"/>
    <w:rsid w:val="0074651D"/>
    <w:rsid w:val="00751091"/>
    <w:rsid w:val="0077731F"/>
    <w:rsid w:val="007A72F3"/>
    <w:rsid w:val="007B706D"/>
    <w:rsid w:val="007F0598"/>
    <w:rsid w:val="007F1C07"/>
    <w:rsid w:val="00840D24"/>
    <w:rsid w:val="008602F8"/>
    <w:rsid w:val="0087792E"/>
    <w:rsid w:val="008B2978"/>
    <w:rsid w:val="008F7ED7"/>
    <w:rsid w:val="00901E39"/>
    <w:rsid w:val="009234AB"/>
    <w:rsid w:val="00936EC0"/>
    <w:rsid w:val="0099314B"/>
    <w:rsid w:val="009A01C5"/>
    <w:rsid w:val="009A6413"/>
    <w:rsid w:val="009E5CD9"/>
    <w:rsid w:val="009F0165"/>
    <w:rsid w:val="009F626B"/>
    <w:rsid w:val="00A84903"/>
    <w:rsid w:val="00A97609"/>
    <w:rsid w:val="00AD5ADF"/>
    <w:rsid w:val="00B101EC"/>
    <w:rsid w:val="00B3727F"/>
    <w:rsid w:val="00B443AD"/>
    <w:rsid w:val="00B46796"/>
    <w:rsid w:val="00B668A9"/>
    <w:rsid w:val="00B745EE"/>
    <w:rsid w:val="00B803DE"/>
    <w:rsid w:val="00BE068A"/>
    <w:rsid w:val="00BE16C2"/>
    <w:rsid w:val="00BE6B21"/>
    <w:rsid w:val="00C10EAB"/>
    <w:rsid w:val="00C61FF7"/>
    <w:rsid w:val="00C71920"/>
    <w:rsid w:val="00C749DB"/>
    <w:rsid w:val="00C7714C"/>
    <w:rsid w:val="00C9335B"/>
    <w:rsid w:val="00C958B6"/>
    <w:rsid w:val="00CA7756"/>
    <w:rsid w:val="00D153A1"/>
    <w:rsid w:val="00D17A7A"/>
    <w:rsid w:val="00D340B7"/>
    <w:rsid w:val="00D54F36"/>
    <w:rsid w:val="00D637DB"/>
    <w:rsid w:val="00D7661C"/>
    <w:rsid w:val="00D849B7"/>
    <w:rsid w:val="00E02A19"/>
    <w:rsid w:val="00E326C2"/>
    <w:rsid w:val="00E50A1A"/>
    <w:rsid w:val="00E72A0C"/>
    <w:rsid w:val="00E77161"/>
    <w:rsid w:val="00E85955"/>
    <w:rsid w:val="00EA5E9D"/>
    <w:rsid w:val="00EB267E"/>
    <w:rsid w:val="00EB6176"/>
    <w:rsid w:val="00EE155B"/>
    <w:rsid w:val="00F01DD8"/>
    <w:rsid w:val="00F23024"/>
    <w:rsid w:val="00F34152"/>
    <w:rsid w:val="00F60A2E"/>
    <w:rsid w:val="00F65753"/>
    <w:rsid w:val="00F77F19"/>
    <w:rsid w:val="00FC312F"/>
    <w:rsid w:val="00FD1AF0"/>
    <w:rsid w:val="00FD1E1E"/>
    <w:rsid w:val="00FF0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4BAF4A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03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88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30</cp:revision>
  <cp:lastPrinted>2022-12-02T00:03:00Z</cp:lastPrinted>
  <dcterms:created xsi:type="dcterms:W3CDTF">2019-10-16T02:31:00Z</dcterms:created>
  <dcterms:modified xsi:type="dcterms:W3CDTF">2022-12-05T01:50:00Z</dcterms:modified>
</cp:coreProperties>
</file>