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32087284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A84B02" w:rsidRPr="00FF5E85">
        <w:rPr>
          <w:szCs w:val="28"/>
        </w:rPr>
        <w:t>"О внесении изменени</w:t>
      </w:r>
      <w:r w:rsidR="008135AD">
        <w:rPr>
          <w:szCs w:val="28"/>
        </w:rPr>
        <w:t>й</w:t>
      </w:r>
      <w:bookmarkStart w:id="0" w:name="_GoBack"/>
      <w:bookmarkEnd w:id="0"/>
      <w:r w:rsidR="00A84B02" w:rsidRPr="00FF5E85">
        <w:rPr>
          <w:szCs w:val="28"/>
        </w:rPr>
        <w:t xml:space="preserve"> в </w:t>
      </w:r>
      <w:r w:rsidR="00A84B02">
        <w:rPr>
          <w:szCs w:val="28"/>
        </w:rPr>
        <w:t>статью 3</w:t>
      </w:r>
      <w:r w:rsidR="00A84B02">
        <w:rPr>
          <w:szCs w:val="28"/>
          <w:vertAlign w:val="superscript"/>
        </w:rPr>
        <w:t>2</w:t>
      </w:r>
      <w:r w:rsidR="00A84B02">
        <w:rPr>
          <w:szCs w:val="28"/>
        </w:rPr>
        <w:t xml:space="preserve"> </w:t>
      </w:r>
      <w:r w:rsidR="00A84B02" w:rsidRPr="00FF5E85">
        <w:rPr>
          <w:szCs w:val="28"/>
        </w:rPr>
        <w:t>Закон</w:t>
      </w:r>
      <w:r w:rsidR="00A84B02">
        <w:rPr>
          <w:szCs w:val="28"/>
        </w:rPr>
        <w:t>а</w:t>
      </w:r>
      <w:r w:rsidR="00A84B02" w:rsidRPr="00FF5E85">
        <w:rPr>
          <w:szCs w:val="28"/>
        </w:rPr>
        <w:t xml:space="preserve"> Приморского края "</w:t>
      </w:r>
      <w:r w:rsidR="00A84B02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A84B02" w:rsidRPr="00FF5E85">
        <w:rPr>
          <w:szCs w:val="28"/>
        </w:rPr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>перечень законодательных актов Приморского края, подлежащих признанию утратившими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775C1B">
        <w:t>В.В.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4D2A2F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4D2A2F" w:rsidRPr="00D62DF7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2208604</w:t>
      </w:r>
    </w:p>
    <w:sectPr w:rsidR="004D2A2F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A6D" w:rsidRDefault="00056A6D">
      <w:r>
        <w:separator/>
      </w:r>
    </w:p>
  </w:endnote>
  <w:endnote w:type="continuationSeparator" w:id="0">
    <w:p w:rsidR="00056A6D" w:rsidRDefault="0005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A6D" w:rsidRDefault="00056A6D">
      <w:r>
        <w:separator/>
      </w:r>
    </w:p>
  </w:footnote>
  <w:footnote w:type="continuationSeparator" w:id="0">
    <w:p w:rsidR="00056A6D" w:rsidRDefault="00056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56A6D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66B37"/>
    <w:rsid w:val="004D2A2F"/>
    <w:rsid w:val="005172A0"/>
    <w:rsid w:val="00553887"/>
    <w:rsid w:val="005E00FA"/>
    <w:rsid w:val="0064289D"/>
    <w:rsid w:val="006A501C"/>
    <w:rsid w:val="006F509C"/>
    <w:rsid w:val="00706751"/>
    <w:rsid w:val="00716DD7"/>
    <w:rsid w:val="00736417"/>
    <w:rsid w:val="00746407"/>
    <w:rsid w:val="00751B4D"/>
    <w:rsid w:val="00761E10"/>
    <w:rsid w:val="00775C1B"/>
    <w:rsid w:val="00787437"/>
    <w:rsid w:val="007D4014"/>
    <w:rsid w:val="008135AD"/>
    <w:rsid w:val="00897771"/>
    <w:rsid w:val="008E3F54"/>
    <w:rsid w:val="008E7669"/>
    <w:rsid w:val="008F2E60"/>
    <w:rsid w:val="00937D34"/>
    <w:rsid w:val="009A5A36"/>
    <w:rsid w:val="00A2797E"/>
    <w:rsid w:val="00A27F89"/>
    <w:rsid w:val="00A72BE4"/>
    <w:rsid w:val="00A83EA6"/>
    <w:rsid w:val="00A84B02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C071B2"/>
    <w:rsid w:val="00C501BC"/>
    <w:rsid w:val="00C63C3F"/>
    <w:rsid w:val="00CA1CB2"/>
    <w:rsid w:val="00D56466"/>
    <w:rsid w:val="00D62DF7"/>
    <w:rsid w:val="00D74E57"/>
    <w:rsid w:val="00D83385"/>
    <w:rsid w:val="00DC2250"/>
    <w:rsid w:val="00DE2525"/>
    <w:rsid w:val="00E166B2"/>
    <w:rsid w:val="00E224E5"/>
    <w:rsid w:val="00E2291A"/>
    <w:rsid w:val="00E32D86"/>
    <w:rsid w:val="00E4742A"/>
    <w:rsid w:val="00E60A3E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57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39</cp:revision>
  <cp:lastPrinted>2022-12-09T00:35:00Z</cp:lastPrinted>
  <dcterms:created xsi:type="dcterms:W3CDTF">2014-08-03T23:23:00Z</dcterms:created>
  <dcterms:modified xsi:type="dcterms:W3CDTF">2022-12-09T00:35:00Z</dcterms:modified>
</cp:coreProperties>
</file>