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3208584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A52FB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9A52FB" w:rsidP="006643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547E">
              <w:rPr>
                <w:sz w:val="24"/>
                <w:szCs w:val="24"/>
              </w:rPr>
              <w:t>79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B201E4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295F7A">
              <w:rPr>
                <w:szCs w:val="28"/>
              </w:rPr>
              <w:t>й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>статью 3</w:t>
            </w:r>
            <w:r w:rsidR="00BA15D1">
              <w:rPr>
                <w:szCs w:val="28"/>
                <w:vertAlign w:val="superscript"/>
              </w:rPr>
              <w:t>2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BA15D1" w:rsidRPr="00E90928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 xml:space="preserve">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295F7A">
        <w:rPr>
          <w:b w:val="0"/>
          <w:sz w:val="28"/>
          <w:szCs w:val="28"/>
        </w:rPr>
        <w:t>й</w:t>
      </w:r>
      <w:r w:rsidR="00BA15D1" w:rsidRPr="00BA15D1">
        <w:rPr>
          <w:b w:val="0"/>
          <w:sz w:val="28"/>
          <w:szCs w:val="28"/>
        </w:rPr>
        <w:t xml:space="preserve"> в статью 3</w:t>
      </w:r>
      <w:r w:rsidR="00BA15D1" w:rsidRPr="00BA15D1">
        <w:rPr>
          <w:b w:val="0"/>
          <w:sz w:val="28"/>
          <w:szCs w:val="28"/>
          <w:vertAlign w:val="superscript"/>
        </w:rPr>
        <w:t>2</w:t>
      </w:r>
      <w:r w:rsidR="00BA15D1" w:rsidRPr="00BA15D1">
        <w:rPr>
          <w:b w:val="0"/>
          <w:sz w:val="28"/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BA15D1">
        <w:rPr>
          <w:b w:val="0"/>
          <w:sz w:val="28"/>
          <w:szCs w:val="28"/>
        </w:rPr>
        <w:t>краевым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295F7A">
        <w:rPr>
          <w:szCs w:val="28"/>
        </w:rPr>
        <w:t>й</w:t>
      </w:r>
      <w:bookmarkStart w:id="0" w:name="_GoBack"/>
      <w:bookmarkEnd w:id="0"/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>статью 3</w:t>
      </w:r>
      <w:r w:rsidR="00BA15D1">
        <w:rPr>
          <w:szCs w:val="28"/>
          <w:vertAlign w:val="superscript"/>
        </w:rPr>
        <w:t>2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BA15D1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5D0" w:rsidRDefault="006505D0">
      <w:r>
        <w:separator/>
      </w:r>
    </w:p>
  </w:endnote>
  <w:endnote w:type="continuationSeparator" w:id="0">
    <w:p w:rsidR="006505D0" w:rsidRDefault="0065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5D0" w:rsidRDefault="006505D0">
      <w:r>
        <w:separator/>
      </w:r>
    </w:p>
  </w:footnote>
  <w:footnote w:type="continuationSeparator" w:id="0">
    <w:p w:rsidR="006505D0" w:rsidRDefault="00650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95F7A"/>
    <w:rsid w:val="002B702F"/>
    <w:rsid w:val="002B7D79"/>
    <w:rsid w:val="002C26D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6168"/>
    <w:rsid w:val="00717285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A52FB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7A7A"/>
    <w:rsid w:val="00DE4B3F"/>
    <w:rsid w:val="00E207A5"/>
    <w:rsid w:val="00E326C2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2DA9-251F-4FF7-928F-375F1F87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42</cp:revision>
  <cp:lastPrinted>2022-12-08T21:22:00Z</cp:lastPrinted>
  <dcterms:created xsi:type="dcterms:W3CDTF">2019-01-31T06:05:00Z</dcterms:created>
  <dcterms:modified xsi:type="dcterms:W3CDTF">2022-12-09T00:11:00Z</dcterms:modified>
</cp:coreProperties>
</file>