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 w:rsidR="00A83967"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CE1B9E">
      <w:pPr>
        <w:jc w:val="center"/>
        <w:rPr>
          <w:b/>
          <w:bCs/>
          <w:szCs w:val="28"/>
        </w:rPr>
      </w:pPr>
    </w:p>
    <w:p w:rsidR="00CE1B9E" w:rsidRPr="00FF338A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CE1B9E">
      <w:pPr>
        <w:ind w:firstLine="709"/>
        <w:rPr>
          <w:szCs w:val="28"/>
        </w:rPr>
      </w:pPr>
    </w:p>
    <w:p w:rsidR="00CE1B9E" w:rsidRPr="00024F86" w:rsidRDefault="00CE1B9E" w:rsidP="00CE1B9E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>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>от 3</w:t>
      </w:r>
      <w:r>
        <w:rPr>
          <w:szCs w:val="28"/>
        </w:rPr>
        <w:t xml:space="preserve"> декабря </w:t>
      </w:r>
      <w:r w:rsidRPr="00E90928">
        <w:rPr>
          <w:szCs w:val="28"/>
        </w:rPr>
        <w:t>2014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Pr="00E90928">
        <w:rPr>
          <w:szCs w:val="28"/>
        </w:rPr>
        <w:t xml:space="preserve">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Pr="008E5FA3">
        <w:rPr>
          <w:szCs w:val="28"/>
        </w:rPr>
        <w:t xml:space="preserve"> следующ</w:t>
      </w:r>
      <w:r w:rsidR="00A83967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A83967">
        <w:rPr>
          <w:szCs w:val="28"/>
        </w:rPr>
        <w:t>я</w:t>
      </w:r>
      <w:r w:rsidRPr="00D108DB">
        <w:rPr>
          <w:szCs w:val="28"/>
        </w:rPr>
        <w:t>:</w:t>
      </w:r>
    </w:p>
    <w:p w:rsidR="00CE1B9E" w:rsidRPr="002C0C99" w:rsidRDefault="001E04E6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33</w:t>
      </w:r>
      <w:r w:rsidR="00CE1B9E">
        <w:rPr>
          <w:szCs w:val="28"/>
        </w:rPr>
        <w:t xml:space="preserve"> изложить в следующей редакции:</w:t>
      </w:r>
      <w:r w:rsidR="00CE1B9E" w:rsidRPr="002C0C99">
        <w:rPr>
          <w:szCs w:val="28"/>
        </w:rPr>
        <w:t xml:space="preserve"> 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r w:rsidR="001E04E6">
        <w:rPr>
          <w:szCs w:val="28"/>
        </w:rPr>
        <w:t>33</w:t>
      </w:r>
      <w:r w:rsidRPr="00FF28DA">
        <w:rPr>
          <w:szCs w:val="28"/>
        </w:rPr>
        <w:t>)</w:t>
      </w:r>
      <w:r w:rsidR="001E04E6">
        <w:rPr>
          <w:szCs w:val="28"/>
        </w:rPr>
        <w:t>Яковлевский</w:t>
      </w:r>
      <w:r w:rsidR="00A7641F">
        <w:rPr>
          <w:szCs w:val="28"/>
        </w:rPr>
        <w:t xml:space="preserve"> муниципальный округ</w:t>
      </w:r>
      <w:proofErr w:type="gramStart"/>
      <w:r w:rsidR="00A7641F">
        <w:rPr>
          <w:szCs w:val="28"/>
        </w:rPr>
        <w:t>.</w:t>
      </w:r>
      <w:r w:rsidRPr="00FF28DA">
        <w:rPr>
          <w:szCs w:val="28"/>
        </w:rPr>
        <w:t>"</w:t>
      </w:r>
      <w:r w:rsidR="004C2FAF">
        <w:rPr>
          <w:szCs w:val="28"/>
        </w:rPr>
        <w:t>.</w:t>
      </w:r>
      <w:proofErr w:type="gramEnd"/>
    </w:p>
    <w:p w:rsidR="00CE1B9E" w:rsidRPr="002C0C99" w:rsidRDefault="00CE1B9E" w:rsidP="00660AB7">
      <w:pPr>
        <w:autoSpaceDE w:val="0"/>
        <w:autoSpaceDN w:val="0"/>
        <w:adjustRightInd w:val="0"/>
        <w:jc w:val="both"/>
        <w:rPr>
          <w:szCs w:val="28"/>
        </w:rPr>
      </w:pPr>
    </w:p>
    <w:p w:rsidR="00CE1B9E" w:rsidRDefault="00CE1B9E" w:rsidP="00CE1B9E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7D30CD" w:rsidRDefault="007D30CD" w:rsidP="007D30CD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января 2023 года.</w:t>
      </w:r>
    </w:p>
    <w:p w:rsidR="00CE1B9E" w:rsidRDefault="00CE1B9E" w:rsidP="00CE1B9E">
      <w:pPr>
        <w:ind w:firstLine="709"/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  <w:bookmarkStart w:id="0" w:name="_GoBack"/>
      <w:bookmarkEnd w:id="0"/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A49" w:rsidRDefault="00BF7A49">
      <w:r>
        <w:separator/>
      </w:r>
    </w:p>
  </w:endnote>
  <w:endnote w:type="continuationSeparator" w:id="0">
    <w:p w:rsidR="00BF7A49" w:rsidRDefault="00BF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A49" w:rsidRDefault="00BF7A49">
      <w:r>
        <w:separator/>
      </w:r>
    </w:p>
  </w:footnote>
  <w:footnote w:type="continuationSeparator" w:id="0">
    <w:p w:rsidR="00BF7A49" w:rsidRDefault="00BF7A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0C28F2"/>
    <w:rsid w:val="00125A21"/>
    <w:rsid w:val="0019735B"/>
    <w:rsid w:val="001E04E6"/>
    <w:rsid w:val="002C715D"/>
    <w:rsid w:val="00347199"/>
    <w:rsid w:val="0034739D"/>
    <w:rsid w:val="00390560"/>
    <w:rsid w:val="003C18D2"/>
    <w:rsid w:val="003D0C76"/>
    <w:rsid w:val="004C2FAF"/>
    <w:rsid w:val="004E1077"/>
    <w:rsid w:val="00523C32"/>
    <w:rsid w:val="00660AB7"/>
    <w:rsid w:val="006E3FC7"/>
    <w:rsid w:val="007D30CD"/>
    <w:rsid w:val="00997103"/>
    <w:rsid w:val="009C6AF7"/>
    <w:rsid w:val="00A115DB"/>
    <w:rsid w:val="00A7641F"/>
    <w:rsid w:val="00A83967"/>
    <w:rsid w:val="00B7209C"/>
    <w:rsid w:val="00BF7A49"/>
    <w:rsid w:val="00CC5615"/>
    <w:rsid w:val="00CD55D2"/>
    <w:rsid w:val="00CE1B9E"/>
    <w:rsid w:val="00D6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7D30C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7D30C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Пархоменко</cp:lastModifiedBy>
  <cp:revision>15</cp:revision>
  <cp:lastPrinted>2022-12-11T21:43:00Z</cp:lastPrinted>
  <dcterms:created xsi:type="dcterms:W3CDTF">2022-01-12T23:37:00Z</dcterms:created>
  <dcterms:modified xsi:type="dcterms:W3CDTF">2022-12-11T21:43:00Z</dcterms:modified>
</cp:coreProperties>
</file>