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3208637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A54E93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DC75E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4C3AE2">
            <w:pPr>
              <w:jc w:val="both"/>
            </w:pPr>
            <w:r>
              <w:t xml:space="preserve">О проекте закона Приморского края </w:t>
            </w:r>
            <w:r w:rsidR="00CD11F8">
              <w:t>"О внесении изменений</w:t>
            </w:r>
            <w:r w:rsidR="004C3AE2">
              <w:t xml:space="preserve"> в статью 2 Закона Приморского края "</w:t>
            </w:r>
            <w:r w:rsidR="004C3AE2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="004C3AE2"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</w:t>
      </w:r>
      <w:r w:rsidR="00ED446C">
        <w:rPr>
          <w:szCs w:val="28"/>
        </w:rPr>
        <w:t xml:space="preserve">подготовленный комитетом Законодательного Собрания по экономической политике и собственности </w:t>
      </w:r>
      <w:r w:rsidRPr="00C475CE">
        <w:rPr>
          <w:szCs w:val="28"/>
        </w:rPr>
        <w:t>проект закона Приморского края</w:t>
      </w:r>
      <w:r w:rsidR="004C3AE2">
        <w:rPr>
          <w:szCs w:val="28"/>
        </w:rPr>
        <w:t xml:space="preserve"> </w:t>
      </w:r>
      <w:r w:rsidR="00CD11F8">
        <w:t>"О внесении изменений</w:t>
      </w:r>
      <w:r w:rsidR="004C3AE2">
        <w:t xml:space="preserve"> в статью 2 Закона Приморского края "</w:t>
      </w:r>
      <w:r w:rsidR="004C3AE2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4C3AE2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8E6B40" w:rsidRPr="008E6B40">
        <w:t xml:space="preserve"> </w:t>
      </w:r>
      <w:r w:rsidR="008E6B40">
        <w:t>руководствуясь частью 2 статьи 14 Закона Приморского края</w:t>
      </w:r>
      <w:proofErr w:type="gramEnd"/>
      <w:r w:rsidR="008E6B40">
        <w:t xml:space="preserve"> "О Законодательной деятельности в Приморском крае"</w:t>
      </w:r>
      <w:r w:rsidR="008E6B40">
        <w:rPr>
          <w:szCs w:val="28"/>
        </w:rPr>
        <w:t>,</w:t>
      </w:r>
      <w:r w:rsidR="008E6B40" w:rsidRPr="0041510C">
        <w:rPr>
          <w:szCs w:val="28"/>
        </w:rPr>
        <w:t xml:space="preserve"> комитет</w:t>
      </w:r>
      <w:r w:rsidR="00FB2CD5">
        <w:rPr>
          <w:szCs w:val="28"/>
          <w:lang w:eastAsia="en-US"/>
        </w:rPr>
        <w:t xml:space="preserve"> </w:t>
      </w:r>
    </w:p>
    <w:p w:rsidR="002A5C1D" w:rsidRDefault="002A5C1D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CD11F8">
        <w:t>"О внесении изменений</w:t>
      </w:r>
      <w:bookmarkStart w:id="1" w:name="_GoBack"/>
      <w:bookmarkEnd w:id="1"/>
      <w:r>
        <w:t xml:space="preserve"> в статью 2 Закона Приморского края "</w:t>
      </w:r>
      <w:r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t>"</w:t>
      </w:r>
      <w:r>
        <w:rPr>
          <w:szCs w:val="28"/>
        </w:rPr>
        <w:t xml:space="preserve"> на рассмотрение Зак</w:t>
      </w:r>
      <w:r w:rsidR="006D114F">
        <w:rPr>
          <w:szCs w:val="28"/>
        </w:rPr>
        <w:t xml:space="preserve">онодательного Собрания в </w:t>
      </w:r>
      <w:r w:rsidR="00B26FB0">
        <w:rPr>
          <w:szCs w:val="28"/>
        </w:rPr>
        <w:t xml:space="preserve">декабре </w:t>
      </w:r>
      <w:r w:rsidR="006D114F">
        <w:rPr>
          <w:szCs w:val="28"/>
        </w:rPr>
        <w:t>2022</w:t>
      </w:r>
      <w:r>
        <w:rPr>
          <w:szCs w:val="28"/>
        </w:rPr>
        <w:t xml:space="preserve"> года во втором и третьем чтениях.</w:t>
      </w:r>
    </w:p>
    <w:p w:rsidR="004C3AE2" w:rsidRDefault="004C3AE2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B5066">
        <w:t>"О внесении изменения</w:t>
      </w:r>
      <w:r>
        <w:t xml:space="preserve"> в статью 2 Закона Приморского края "</w:t>
      </w:r>
      <w:r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t xml:space="preserve">" </w:t>
      </w:r>
      <w:r>
        <w:rPr>
          <w:szCs w:val="28"/>
        </w:rPr>
        <w:t>во втором и третьем чтениях.</w:t>
      </w:r>
    </w:p>
    <w:p w:rsidR="00FB2CD5" w:rsidRDefault="00FB2CD5" w:rsidP="003A376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A3BC9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3.</w:t>
      </w:r>
      <w:r w:rsidR="008A3BC9">
        <w:rPr>
          <w:szCs w:val="28"/>
        </w:rPr>
        <w:t>Поручить</w:t>
      </w:r>
      <w:proofErr w:type="spellEnd"/>
      <w:r w:rsidR="000152DA">
        <w:rPr>
          <w:szCs w:val="28"/>
        </w:rPr>
        <w:t xml:space="preserve"> </w:t>
      </w:r>
      <w:r w:rsidR="000A4FA9">
        <w:rPr>
          <w:szCs w:val="28"/>
        </w:rPr>
        <w:t xml:space="preserve">Исакову Владимиру Владимировичу, председателю комитета Законодательного Собрания Приморского края по экономической политике и собственности, </w:t>
      </w:r>
      <w:r w:rsidR="008A3BC9"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8A3BC9">
      <w:pPr>
        <w:jc w:val="both"/>
        <w:rPr>
          <w:szCs w:val="28"/>
        </w:rPr>
      </w:pPr>
    </w:p>
    <w:p w:rsidR="00E96A57" w:rsidRDefault="00E96A57" w:rsidP="008A3BC9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8A3BC9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8A3BC9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0A4FA9">
        <w:t>В.В</w:t>
      </w:r>
      <w:proofErr w:type="spellEnd"/>
      <w:r w:rsidR="000A4FA9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B64" w:rsidRDefault="004E7B64">
      <w:r>
        <w:separator/>
      </w:r>
    </w:p>
  </w:endnote>
  <w:endnote w:type="continuationSeparator" w:id="0">
    <w:p w:rsidR="004E7B64" w:rsidRDefault="004E7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B64" w:rsidRDefault="004E7B64">
      <w:r>
        <w:separator/>
      </w:r>
    </w:p>
  </w:footnote>
  <w:footnote w:type="continuationSeparator" w:id="0">
    <w:p w:rsidR="004E7B64" w:rsidRDefault="004E7B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D11F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52DA"/>
    <w:rsid w:val="00022B36"/>
    <w:rsid w:val="0003112F"/>
    <w:rsid w:val="000325F8"/>
    <w:rsid w:val="00053C61"/>
    <w:rsid w:val="00080DED"/>
    <w:rsid w:val="00094174"/>
    <w:rsid w:val="000A4FA9"/>
    <w:rsid w:val="001352DD"/>
    <w:rsid w:val="001417D4"/>
    <w:rsid w:val="001476CA"/>
    <w:rsid w:val="00160F97"/>
    <w:rsid w:val="001B3A35"/>
    <w:rsid w:val="001B51B2"/>
    <w:rsid w:val="001C5162"/>
    <w:rsid w:val="0020003C"/>
    <w:rsid w:val="00226E62"/>
    <w:rsid w:val="0023582F"/>
    <w:rsid w:val="00242F8F"/>
    <w:rsid w:val="00244CC0"/>
    <w:rsid w:val="00245DE4"/>
    <w:rsid w:val="002510E9"/>
    <w:rsid w:val="00287F9B"/>
    <w:rsid w:val="002A5C1D"/>
    <w:rsid w:val="003113B1"/>
    <w:rsid w:val="00321F20"/>
    <w:rsid w:val="00357541"/>
    <w:rsid w:val="003769C7"/>
    <w:rsid w:val="00383131"/>
    <w:rsid w:val="003A3763"/>
    <w:rsid w:val="003B4C86"/>
    <w:rsid w:val="003D4A28"/>
    <w:rsid w:val="003F2358"/>
    <w:rsid w:val="0041510C"/>
    <w:rsid w:val="00425934"/>
    <w:rsid w:val="00454EED"/>
    <w:rsid w:val="00461E2B"/>
    <w:rsid w:val="004702B4"/>
    <w:rsid w:val="00481DD8"/>
    <w:rsid w:val="004B5066"/>
    <w:rsid w:val="004C3AE2"/>
    <w:rsid w:val="004E7B64"/>
    <w:rsid w:val="00561441"/>
    <w:rsid w:val="00573E9A"/>
    <w:rsid w:val="005E7861"/>
    <w:rsid w:val="006435CE"/>
    <w:rsid w:val="0065272C"/>
    <w:rsid w:val="006554BF"/>
    <w:rsid w:val="00692D49"/>
    <w:rsid w:val="006B2814"/>
    <w:rsid w:val="006D114F"/>
    <w:rsid w:val="006D4B47"/>
    <w:rsid w:val="006E3025"/>
    <w:rsid w:val="007128C1"/>
    <w:rsid w:val="007258FB"/>
    <w:rsid w:val="00742DA3"/>
    <w:rsid w:val="00751091"/>
    <w:rsid w:val="00787FC7"/>
    <w:rsid w:val="007A76B0"/>
    <w:rsid w:val="007F0598"/>
    <w:rsid w:val="008602F8"/>
    <w:rsid w:val="0087792E"/>
    <w:rsid w:val="008A3BC9"/>
    <w:rsid w:val="008A402C"/>
    <w:rsid w:val="008A47B3"/>
    <w:rsid w:val="008B133D"/>
    <w:rsid w:val="008C526E"/>
    <w:rsid w:val="008E6B40"/>
    <w:rsid w:val="00901FB2"/>
    <w:rsid w:val="00973AFC"/>
    <w:rsid w:val="00984CC8"/>
    <w:rsid w:val="00992EA6"/>
    <w:rsid w:val="0099314B"/>
    <w:rsid w:val="009B67FA"/>
    <w:rsid w:val="009E5CD9"/>
    <w:rsid w:val="009F0165"/>
    <w:rsid w:val="009F626B"/>
    <w:rsid w:val="00A40448"/>
    <w:rsid w:val="00A54E93"/>
    <w:rsid w:val="00B26FB0"/>
    <w:rsid w:val="00B668A9"/>
    <w:rsid w:val="00B803DE"/>
    <w:rsid w:val="00BA5100"/>
    <w:rsid w:val="00BA529B"/>
    <w:rsid w:val="00BE16C2"/>
    <w:rsid w:val="00C04867"/>
    <w:rsid w:val="00C9335B"/>
    <w:rsid w:val="00C958B6"/>
    <w:rsid w:val="00CD11F8"/>
    <w:rsid w:val="00D06E7F"/>
    <w:rsid w:val="00D17A7A"/>
    <w:rsid w:val="00D30DFE"/>
    <w:rsid w:val="00D44794"/>
    <w:rsid w:val="00DC3F9F"/>
    <w:rsid w:val="00DC75E0"/>
    <w:rsid w:val="00DE0633"/>
    <w:rsid w:val="00DF1035"/>
    <w:rsid w:val="00E04D4D"/>
    <w:rsid w:val="00E77161"/>
    <w:rsid w:val="00E96A57"/>
    <w:rsid w:val="00ED1374"/>
    <w:rsid w:val="00ED446C"/>
    <w:rsid w:val="00F01DD8"/>
    <w:rsid w:val="00F463F7"/>
    <w:rsid w:val="00F75FD6"/>
    <w:rsid w:val="00F77E62"/>
    <w:rsid w:val="00FB2CD5"/>
    <w:rsid w:val="00FE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C635D-B921-4BFA-9796-094EA67C6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62</cp:revision>
  <cp:lastPrinted>2022-12-09T00:20:00Z</cp:lastPrinted>
  <dcterms:created xsi:type="dcterms:W3CDTF">2014-08-03T23:22:00Z</dcterms:created>
  <dcterms:modified xsi:type="dcterms:W3CDTF">2022-12-09T00:20:00Z</dcterms:modified>
</cp:coreProperties>
</file>