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193459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31D2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16.12.2022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43039" w:rsidP="00425900">
            <w:pPr>
              <w:ind w:left="-107"/>
              <w:jc w:val="both"/>
            </w:pPr>
            <w:r w:rsidRPr="00301089">
              <w:rPr>
                <w:szCs w:val="28"/>
              </w:rPr>
              <w:t xml:space="preserve">О проекте закона Приморского края </w:t>
            </w:r>
            <w:r w:rsidRPr="00301089">
              <w:rPr>
                <w:szCs w:val="28"/>
              </w:rPr>
              <w:br/>
              <w:t>"</w:t>
            </w:r>
            <w:r w:rsidR="00425900" w:rsidRPr="00425900">
              <w:rPr>
                <w:szCs w:val="28"/>
              </w:rPr>
              <w:t>О нематериа</w:t>
            </w:r>
            <w:r w:rsidR="00425900">
              <w:rPr>
                <w:szCs w:val="28"/>
              </w:rPr>
              <w:t>льном этнокультурном достоянии Российской Ф</w:t>
            </w:r>
            <w:r w:rsidR="00425900" w:rsidRPr="00425900">
              <w:rPr>
                <w:szCs w:val="28"/>
              </w:rPr>
              <w:t>едерации на территории</w:t>
            </w:r>
            <w:r w:rsidR="00425900">
              <w:rPr>
                <w:szCs w:val="28"/>
              </w:rPr>
              <w:t xml:space="preserve"> </w:t>
            </w:r>
            <w:r w:rsidR="001F67F8" w:rsidRPr="001F67F8">
              <w:rPr>
                <w:szCs w:val="28"/>
              </w:rPr>
              <w:t>Приморского края</w:t>
            </w:r>
            <w:r w:rsidR="00D548E5" w:rsidRPr="00D548E5">
              <w:rPr>
                <w:szCs w:val="28"/>
              </w:rPr>
              <w:t>"</w:t>
            </w:r>
            <w:r w:rsidR="00231D20">
              <w:rPr>
                <w:szCs w:val="28"/>
              </w:rPr>
              <w:t xml:space="preserve"> (внесение в качестве законодательной инициативы)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F9462E" w:rsidRPr="00622A7D" w:rsidRDefault="00F9462E" w:rsidP="001F67F8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pacing w:val="1"/>
                <w:szCs w:val="28"/>
              </w:rPr>
            </w:pPr>
            <w:r w:rsidRPr="00BB7D19">
              <w:rPr>
                <w:szCs w:val="28"/>
              </w:rPr>
              <w:t xml:space="preserve">Рассмотрев и обсудив проект закона Приморского края </w:t>
            </w:r>
            <w:r w:rsidRPr="00A12945">
              <w:rPr>
                <w:szCs w:val="28"/>
              </w:rPr>
              <w:t>"</w:t>
            </w:r>
            <w:r w:rsidR="00425900" w:rsidRPr="00425900">
              <w:rPr>
                <w:szCs w:val="28"/>
              </w:rPr>
              <w:t>О нематериальном этнокультурном достоянии Российской Федерации на территории Приморского края"</w:t>
            </w:r>
            <w:r w:rsidRPr="00BB7D19">
              <w:rPr>
                <w:szCs w:val="28"/>
              </w:rPr>
              <w:t>,</w:t>
            </w:r>
            <w:r w:rsidRPr="00BB7D19">
              <w:rPr>
                <w:bCs/>
                <w:szCs w:val="28"/>
              </w:rPr>
              <w:t xml:space="preserve"> </w:t>
            </w:r>
            <w:r w:rsidRPr="00BB7D19">
              <w:rPr>
                <w:szCs w:val="28"/>
              </w:rPr>
              <w:t xml:space="preserve">подготовленный комитетом </w:t>
            </w:r>
            <w:r w:rsidRPr="00BB7D19">
              <w:rPr>
                <w:color w:val="000000"/>
                <w:spacing w:val="1"/>
                <w:szCs w:val="28"/>
              </w:rPr>
              <w:t>Законодательного Собрания по социальной политике и защите прав граждан</w:t>
            </w:r>
            <w:r w:rsidR="00231D20">
              <w:rPr>
                <w:color w:val="000000"/>
                <w:spacing w:val="1"/>
                <w:szCs w:val="28"/>
              </w:rPr>
              <w:t xml:space="preserve"> в связи с принятием и во исполнение Федерального закона</w:t>
            </w:r>
            <w:r w:rsidR="00231D20" w:rsidRPr="00231D20">
              <w:rPr>
                <w:color w:val="000000"/>
                <w:spacing w:val="1"/>
                <w:szCs w:val="28"/>
              </w:rPr>
              <w:t xml:space="preserve"> от 20 октября 2022 года № 402-ФЗ "О нематериальном этнокультурном достоянии Российской Федерации</w:t>
            </w:r>
            <w:r w:rsidR="009047D3">
              <w:rPr>
                <w:color w:val="000000"/>
                <w:spacing w:val="1"/>
                <w:szCs w:val="28"/>
              </w:rPr>
              <w:t>"</w:t>
            </w:r>
            <w:r w:rsidR="00231D20">
              <w:rPr>
                <w:color w:val="000000"/>
                <w:spacing w:val="1"/>
                <w:szCs w:val="28"/>
              </w:rPr>
              <w:t>, с учетом предложений</w:t>
            </w:r>
            <w:r>
              <w:rPr>
                <w:color w:val="000000"/>
                <w:spacing w:val="1"/>
                <w:szCs w:val="28"/>
              </w:rPr>
              <w:t>,</w:t>
            </w:r>
            <w:r w:rsidR="00231D20">
              <w:rPr>
                <w:color w:val="000000"/>
                <w:spacing w:val="1"/>
                <w:szCs w:val="28"/>
              </w:rPr>
              <w:t xml:space="preserve"> </w:t>
            </w:r>
            <w:r w:rsidR="009047D3">
              <w:rPr>
                <w:color w:val="000000"/>
                <w:spacing w:val="1"/>
                <w:szCs w:val="28"/>
              </w:rPr>
              <w:t xml:space="preserve">изложенных </w:t>
            </w:r>
            <w:bookmarkStart w:id="0" w:name="_GoBack"/>
            <w:bookmarkEnd w:id="0"/>
            <w:r w:rsidR="00231D20">
              <w:rPr>
                <w:color w:val="000000"/>
                <w:spacing w:val="1"/>
                <w:szCs w:val="28"/>
              </w:rPr>
              <w:t>в официальном отзыве Губернатора Приморского края о проекте закона,</w:t>
            </w:r>
            <w:r w:rsidRPr="00BB7D19">
              <w:rPr>
                <w:color w:val="000000"/>
                <w:spacing w:val="1"/>
                <w:szCs w:val="28"/>
              </w:rPr>
              <w:t xml:space="preserve"> </w:t>
            </w:r>
            <w:r w:rsidRPr="00BB7D19">
              <w:rPr>
                <w:szCs w:val="28"/>
              </w:rPr>
              <w:t>комитет</w:t>
            </w:r>
          </w:p>
          <w:p w:rsidR="00FB05C3" w:rsidRPr="00FB05C3" w:rsidRDefault="00FB05C3" w:rsidP="00FB05C3">
            <w:pPr>
              <w:pStyle w:val="a6"/>
              <w:spacing w:after="0"/>
              <w:ind w:left="-68" w:firstLine="709"/>
              <w:jc w:val="both"/>
              <w:rPr>
                <w:sz w:val="28"/>
                <w:szCs w:val="28"/>
              </w:rPr>
            </w:pPr>
          </w:p>
          <w:p w:rsidR="00D43039" w:rsidRPr="005E1863" w:rsidRDefault="00D43039" w:rsidP="005418EA">
            <w:pPr>
              <w:ind w:left="-6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РЕШИЛ: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1F67F8">
            <w:pPr>
              <w:ind w:left="-68" w:firstLine="709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 xml:space="preserve">Внести проект закона Приморского края </w:t>
            </w:r>
            <w:r w:rsidR="00425900">
              <w:rPr>
                <w:szCs w:val="28"/>
              </w:rPr>
              <w:t>"</w:t>
            </w:r>
            <w:r w:rsidR="00425900" w:rsidRPr="00425900">
              <w:rPr>
                <w:szCs w:val="28"/>
              </w:rPr>
              <w:t>О нематериальном этнокультурном достоянии Российской Федерации на территории Приморского края"</w:t>
            </w:r>
            <w:r w:rsidR="003E594E">
              <w:rPr>
                <w:szCs w:val="28"/>
              </w:rPr>
              <w:t xml:space="preserve"> </w:t>
            </w:r>
            <w:r w:rsidRPr="005E1863">
              <w:rPr>
                <w:szCs w:val="28"/>
              </w:rPr>
              <w:t>в Законодательное Собрание в качестве законодательной инициативы.</w:t>
            </w:r>
          </w:p>
          <w:p w:rsidR="00D43039" w:rsidRPr="005E1863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5418E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</w:t>
            </w:r>
            <w:r w:rsidR="003B3567">
              <w:rPr>
                <w:szCs w:val="28"/>
              </w:rPr>
              <w:t xml:space="preserve">      </w:t>
            </w:r>
            <w:r>
              <w:rPr>
                <w:szCs w:val="28"/>
              </w:rPr>
              <w:t xml:space="preserve">             </w:t>
            </w:r>
            <w:r w:rsidR="00CF130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="003B3567">
              <w:rPr>
                <w:szCs w:val="28"/>
              </w:rPr>
              <w:t>И.С. Чемерис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5160" w:rsidRDefault="00B65160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2A" w:rsidRDefault="0002532A">
      <w:r>
        <w:separator/>
      </w:r>
    </w:p>
  </w:endnote>
  <w:endnote w:type="continuationSeparator" w:id="0">
    <w:p w:rsidR="0002532A" w:rsidRDefault="0002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2A" w:rsidRDefault="0002532A">
      <w:r>
        <w:separator/>
      </w:r>
    </w:p>
  </w:footnote>
  <w:footnote w:type="continuationSeparator" w:id="0">
    <w:p w:rsidR="0002532A" w:rsidRDefault="00025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1B1B"/>
    <w:rsid w:val="00022B36"/>
    <w:rsid w:val="0002532A"/>
    <w:rsid w:val="00053C61"/>
    <w:rsid w:val="00080DED"/>
    <w:rsid w:val="00094746"/>
    <w:rsid w:val="00160F97"/>
    <w:rsid w:val="001B3A35"/>
    <w:rsid w:val="001C5162"/>
    <w:rsid w:val="001E45B4"/>
    <w:rsid w:val="001F67F8"/>
    <w:rsid w:val="0020003C"/>
    <w:rsid w:val="00231D20"/>
    <w:rsid w:val="00240B73"/>
    <w:rsid w:val="00283847"/>
    <w:rsid w:val="002D0E29"/>
    <w:rsid w:val="002D2447"/>
    <w:rsid w:val="00302254"/>
    <w:rsid w:val="00357541"/>
    <w:rsid w:val="00383131"/>
    <w:rsid w:val="003B3567"/>
    <w:rsid w:val="003B4C86"/>
    <w:rsid w:val="003D4A28"/>
    <w:rsid w:val="003E594E"/>
    <w:rsid w:val="003F2358"/>
    <w:rsid w:val="00414105"/>
    <w:rsid w:val="00425900"/>
    <w:rsid w:val="004609DC"/>
    <w:rsid w:val="00461E2B"/>
    <w:rsid w:val="004B459B"/>
    <w:rsid w:val="004C0C77"/>
    <w:rsid w:val="004D6C49"/>
    <w:rsid w:val="00533DEB"/>
    <w:rsid w:val="005418EA"/>
    <w:rsid w:val="005E1863"/>
    <w:rsid w:val="00630535"/>
    <w:rsid w:val="006708EF"/>
    <w:rsid w:val="00692D49"/>
    <w:rsid w:val="00693E97"/>
    <w:rsid w:val="007128C1"/>
    <w:rsid w:val="007258FB"/>
    <w:rsid w:val="00746BE0"/>
    <w:rsid w:val="00751091"/>
    <w:rsid w:val="007F0598"/>
    <w:rsid w:val="007F4680"/>
    <w:rsid w:val="00836426"/>
    <w:rsid w:val="00853EF2"/>
    <w:rsid w:val="008602F8"/>
    <w:rsid w:val="0087792E"/>
    <w:rsid w:val="00877F05"/>
    <w:rsid w:val="009047D3"/>
    <w:rsid w:val="00956077"/>
    <w:rsid w:val="00974E84"/>
    <w:rsid w:val="0099314B"/>
    <w:rsid w:val="009E5CD9"/>
    <w:rsid w:val="009F0165"/>
    <w:rsid w:val="009F626B"/>
    <w:rsid w:val="00A70871"/>
    <w:rsid w:val="00A919FE"/>
    <w:rsid w:val="00A97530"/>
    <w:rsid w:val="00AB2A23"/>
    <w:rsid w:val="00B5765F"/>
    <w:rsid w:val="00B65160"/>
    <w:rsid w:val="00B668A9"/>
    <w:rsid w:val="00B803DE"/>
    <w:rsid w:val="00BB60D3"/>
    <w:rsid w:val="00BE16C2"/>
    <w:rsid w:val="00BE59A7"/>
    <w:rsid w:val="00C32CE9"/>
    <w:rsid w:val="00C67487"/>
    <w:rsid w:val="00C9335B"/>
    <w:rsid w:val="00C958B6"/>
    <w:rsid w:val="00CF1304"/>
    <w:rsid w:val="00D06079"/>
    <w:rsid w:val="00D15381"/>
    <w:rsid w:val="00D17A7A"/>
    <w:rsid w:val="00D43039"/>
    <w:rsid w:val="00D479DA"/>
    <w:rsid w:val="00D548E5"/>
    <w:rsid w:val="00DB14AC"/>
    <w:rsid w:val="00E326C2"/>
    <w:rsid w:val="00E618FF"/>
    <w:rsid w:val="00E77161"/>
    <w:rsid w:val="00E85955"/>
    <w:rsid w:val="00EE3419"/>
    <w:rsid w:val="00F01DD8"/>
    <w:rsid w:val="00F52270"/>
    <w:rsid w:val="00F9462E"/>
    <w:rsid w:val="00FA5FF3"/>
    <w:rsid w:val="00FB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E86103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0947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09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298C4-2DDE-42B6-8D3B-2DD9F39B4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Шмелева Валентина Александровна</cp:lastModifiedBy>
  <cp:revision>50</cp:revision>
  <cp:lastPrinted>2022-12-07T06:09:00Z</cp:lastPrinted>
  <dcterms:created xsi:type="dcterms:W3CDTF">2019-01-17T00:08:00Z</dcterms:created>
  <dcterms:modified xsi:type="dcterms:W3CDTF">2022-12-07T06:10:00Z</dcterms:modified>
</cp:coreProperties>
</file>