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3208628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1A5E1A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09.12.2022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1A5E1A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D03147">
              <w:rPr>
                <w:sz w:val="24"/>
                <w:szCs w:val="24"/>
              </w:rPr>
              <w:t>6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75FD6" w:rsidP="00403016">
            <w:pPr>
              <w:jc w:val="both"/>
            </w:pPr>
            <w:r>
              <w:t xml:space="preserve">О проекте закона Приморского края </w:t>
            </w:r>
            <w:r w:rsidR="001D0783">
              <w:t>"О внесении изменений</w:t>
            </w:r>
            <w:r w:rsidR="00403016">
              <w:t xml:space="preserve"> в статью 2 Закона Приморского края "</w:t>
            </w:r>
            <w:r w:rsidR="00403016" w:rsidRPr="00CF7723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      </w:r>
            <w:r w:rsidR="00403016">
              <w:rPr>
                <w:bCs/>
                <w:szCs w:val="28"/>
              </w:rPr>
              <w:t>фере транспортного обслуживания</w:t>
            </w:r>
            <w:r w:rsidR="00403016">
              <w:t>"</w:t>
            </w:r>
            <w:r>
              <w:t xml:space="preserve"> 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проект закона Приморского края</w:t>
      </w:r>
      <w:r w:rsidR="00403016">
        <w:rPr>
          <w:szCs w:val="28"/>
        </w:rPr>
        <w:t xml:space="preserve"> </w:t>
      </w:r>
      <w:r w:rsidR="001D0783">
        <w:t>"О внесении изменений</w:t>
      </w:r>
      <w:r w:rsidR="00403016">
        <w:t xml:space="preserve">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 w:rsidRPr="00C475CE">
        <w:rPr>
          <w:szCs w:val="28"/>
        </w:rPr>
        <w:t xml:space="preserve">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="00434ABA">
        <w:t>"О внесении изменений</w:t>
      </w:r>
      <w:bookmarkStart w:id="1" w:name="_GoBack"/>
      <w:bookmarkEnd w:id="1"/>
      <w:r w:rsidR="00403016">
        <w:t xml:space="preserve">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>
        <w:t xml:space="preserve"> в Законодательное Собрание</w:t>
      </w:r>
      <w:r w:rsidR="001C1E32">
        <w:t xml:space="preserve"> Приморского края</w:t>
      </w:r>
      <w:r>
        <w:t xml:space="preserve">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85172">
        <w:t>В.В</w:t>
      </w:r>
      <w:proofErr w:type="spellEnd"/>
      <w:r w:rsidR="00685172">
        <w:t>. Исаков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7CA" w:rsidRDefault="00B237CA">
      <w:r>
        <w:separator/>
      </w:r>
    </w:p>
  </w:endnote>
  <w:endnote w:type="continuationSeparator" w:id="0">
    <w:p w:rsidR="00B237CA" w:rsidRDefault="00B23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7CA" w:rsidRDefault="00B237CA">
      <w:r>
        <w:separator/>
      </w:r>
    </w:p>
  </w:footnote>
  <w:footnote w:type="continuationSeparator" w:id="0">
    <w:p w:rsidR="00B237CA" w:rsidRDefault="00B23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F3AF5"/>
    <w:rsid w:val="00160F97"/>
    <w:rsid w:val="001A5E1A"/>
    <w:rsid w:val="001B3A35"/>
    <w:rsid w:val="001C1E32"/>
    <w:rsid w:val="001C5162"/>
    <w:rsid w:val="001D0783"/>
    <w:rsid w:val="0020003C"/>
    <w:rsid w:val="0029047B"/>
    <w:rsid w:val="002D48F9"/>
    <w:rsid w:val="002F40FE"/>
    <w:rsid w:val="00357541"/>
    <w:rsid w:val="00383131"/>
    <w:rsid w:val="003A7E80"/>
    <w:rsid w:val="003B4C86"/>
    <w:rsid w:val="003D4A28"/>
    <w:rsid w:val="003F2358"/>
    <w:rsid w:val="00403016"/>
    <w:rsid w:val="00434ABA"/>
    <w:rsid w:val="00461E2B"/>
    <w:rsid w:val="004749A2"/>
    <w:rsid w:val="004819A5"/>
    <w:rsid w:val="004E7986"/>
    <w:rsid w:val="00515FC7"/>
    <w:rsid w:val="005C5568"/>
    <w:rsid w:val="00685172"/>
    <w:rsid w:val="00692D49"/>
    <w:rsid w:val="006E286D"/>
    <w:rsid w:val="007128C1"/>
    <w:rsid w:val="007258FB"/>
    <w:rsid w:val="00751091"/>
    <w:rsid w:val="0076660F"/>
    <w:rsid w:val="007A7C49"/>
    <w:rsid w:val="007F0598"/>
    <w:rsid w:val="008602F8"/>
    <w:rsid w:val="00872827"/>
    <w:rsid w:val="0087792E"/>
    <w:rsid w:val="00880E13"/>
    <w:rsid w:val="008B133D"/>
    <w:rsid w:val="008C3E09"/>
    <w:rsid w:val="008E2486"/>
    <w:rsid w:val="0099314B"/>
    <w:rsid w:val="009E5CD9"/>
    <w:rsid w:val="009F0165"/>
    <w:rsid w:val="009F626B"/>
    <w:rsid w:val="00AF598C"/>
    <w:rsid w:val="00B0708A"/>
    <w:rsid w:val="00B237CA"/>
    <w:rsid w:val="00B668A9"/>
    <w:rsid w:val="00B803DE"/>
    <w:rsid w:val="00BA5100"/>
    <w:rsid w:val="00BC545A"/>
    <w:rsid w:val="00BE16C2"/>
    <w:rsid w:val="00C25FD2"/>
    <w:rsid w:val="00C541DE"/>
    <w:rsid w:val="00C9335B"/>
    <w:rsid w:val="00C958B6"/>
    <w:rsid w:val="00D03147"/>
    <w:rsid w:val="00D17A7A"/>
    <w:rsid w:val="00E22C51"/>
    <w:rsid w:val="00E66CDC"/>
    <w:rsid w:val="00E77161"/>
    <w:rsid w:val="00EC2023"/>
    <w:rsid w:val="00ED1374"/>
    <w:rsid w:val="00F01DD8"/>
    <w:rsid w:val="00F02B39"/>
    <w:rsid w:val="00F13EA9"/>
    <w:rsid w:val="00F75FD6"/>
    <w:rsid w:val="00FE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32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41</cp:revision>
  <cp:lastPrinted>2022-12-09T00:18:00Z</cp:lastPrinted>
  <dcterms:created xsi:type="dcterms:W3CDTF">2014-08-03T23:22:00Z</dcterms:created>
  <dcterms:modified xsi:type="dcterms:W3CDTF">2022-12-09T00:18:00Z</dcterms:modified>
</cp:coreProperties>
</file>