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F12AB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933407">
        <w:rPr>
          <w:szCs w:val="28"/>
        </w:rPr>
        <w:t>" следующие изменения</w:t>
      </w:r>
      <w:r w:rsidRPr="00CF7723">
        <w:rPr>
          <w:szCs w:val="28"/>
        </w:rPr>
        <w:t>:</w:t>
      </w:r>
    </w:p>
    <w:p w:rsidR="00E520F1" w:rsidRDefault="00696C5A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34</w:t>
      </w:r>
      <w:r w:rsidR="00E520F1">
        <w:rPr>
          <w:szCs w:val="28"/>
        </w:rPr>
        <w:t xml:space="preserve"> изложить в следующей редакции:</w:t>
      </w:r>
    </w:p>
    <w:p w:rsidR="00021249" w:rsidRDefault="00696C5A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"34</w:t>
      </w:r>
      <w:r w:rsidR="00E520F1">
        <w:rPr>
          <w:szCs w:val="28"/>
        </w:rPr>
        <w:t>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</w:t>
      </w:r>
      <w:r w:rsidR="00E520F1">
        <w:rPr>
          <w:szCs w:val="28"/>
        </w:rPr>
        <w:t>".</w:t>
      </w:r>
      <w:proofErr w:type="gramEnd"/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6212DF" w:rsidRPr="006212DF" w:rsidRDefault="00A40B2D" w:rsidP="006212DF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  <w:bookmarkStart w:id="0" w:name="_GoBack"/>
      <w:bookmarkEnd w:id="0"/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AB3" w:rsidRDefault="00F12AB3">
      <w:r>
        <w:separator/>
      </w:r>
    </w:p>
  </w:endnote>
  <w:endnote w:type="continuationSeparator" w:id="0">
    <w:p w:rsidR="00F12AB3" w:rsidRDefault="00F1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AB3" w:rsidRDefault="00F12AB3">
      <w:r>
        <w:separator/>
      </w:r>
    </w:p>
  </w:footnote>
  <w:footnote w:type="continuationSeparator" w:id="0">
    <w:p w:rsidR="00F12AB3" w:rsidRDefault="00F12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51688"/>
    <w:rsid w:val="00190249"/>
    <w:rsid w:val="001D7C46"/>
    <w:rsid w:val="002A170E"/>
    <w:rsid w:val="002D6B78"/>
    <w:rsid w:val="002E01D9"/>
    <w:rsid w:val="002E6A4D"/>
    <w:rsid w:val="00347199"/>
    <w:rsid w:val="00465D3C"/>
    <w:rsid w:val="00546223"/>
    <w:rsid w:val="006212DF"/>
    <w:rsid w:val="00696C5A"/>
    <w:rsid w:val="006E3FC7"/>
    <w:rsid w:val="007A4494"/>
    <w:rsid w:val="00854BA6"/>
    <w:rsid w:val="00933407"/>
    <w:rsid w:val="009839A3"/>
    <w:rsid w:val="00A40B2D"/>
    <w:rsid w:val="00A844E6"/>
    <w:rsid w:val="00A94FBE"/>
    <w:rsid w:val="00AA4D34"/>
    <w:rsid w:val="00BB2650"/>
    <w:rsid w:val="00C62909"/>
    <w:rsid w:val="00CE3043"/>
    <w:rsid w:val="00D3559C"/>
    <w:rsid w:val="00DC695A"/>
    <w:rsid w:val="00E1361E"/>
    <w:rsid w:val="00E15912"/>
    <w:rsid w:val="00E520F1"/>
    <w:rsid w:val="00E66EF1"/>
    <w:rsid w:val="00F12AB3"/>
    <w:rsid w:val="00FA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A40B2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22</cp:revision>
  <cp:lastPrinted>2022-12-11T21:44:00Z</cp:lastPrinted>
  <dcterms:created xsi:type="dcterms:W3CDTF">2022-01-12T23:34:00Z</dcterms:created>
  <dcterms:modified xsi:type="dcterms:W3CDTF">2022-12-11T21:44:00Z</dcterms:modified>
</cp:coreProperties>
</file>