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1926324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801A4C">
            <w:pPr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79419D">
            <w:pPr>
              <w:ind w:left="-105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062687" w:rsidRPr="00B0439C">
              <w:rPr>
                <w:szCs w:val="28"/>
              </w:rPr>
              <w:t xml:space="preserve">О внесении изменений в Закон Приморского края </w:t>
            </w:r>
            <w:r w:rsidR="0079419D">
              <w:rPr>
                <w:color w:val="000000"/>
                <w:szCs w:val="28"/>
              </w:rPr>
              <w:t>"О</w:t>
            </w:r>
            <w:r w:rsidR="0079419D">
              <w:rPr>
                <w:szCs w:val="28"/>
              </w:rPr>
              <w:t xml:space="preserve"> социальной поддержке семей с детьми, нуждающихся в улучшении жилищных условий, на территории Приморского края"</w:t>
            </w:r>
            <w:r w:rsidR="00262E35">
              <w:rPr>
                <w:rFonts w:eastAsia="Calibri"/>
                <w:szCs w:val="28"/>
              </w:rPr>
              <w:t xml:space="preserve"> (треть</w:t>
            </w:r>
            <w:r w:rsidR="006E3385">
              <w:rPr>
                <w:rFonts w:eastAsia="Calibri"/>
                <w:szCs w:val="28"/>
              </w:rPr>
              <w:t>е</w:t>
            </w:r>
            <w:r w:rsidR="00062687">
              <w:rPr>
                <w:rFonts w:eastAsia="Calibri"/>
                <w:szCs w:val="28"/>
              </w:rPr>
              <w:t xml:space="preserve"> чтение)</w:t>
            </w:r>
          </w:p>
        </w:tc>
      </w:tr>
    </w:tbl>
    <w:p w:rsidR="00357541" w:rsidRPr="005B0AE5" w:rsidRDefault="00357541" w:rsidP="00CD49B4">
      <w:pPr>
        <w:spacing w:line="228" w:lineRule="auto"/>
        <w:jc w:val="both"/>
      </w:pPr>
    </w:p>
    <w:p w:rsidR="003E581B" w:rsidRPr="003E581B" w:rsidRDefault="003E581B" w:rsidP="0079419D">
      <w:pPr>
        <w:ind w:firstLine="709"/>
        <w:jc w:val="both"/>
        <w:rPr>
          <w:szCs w:val="28"/>
        </w:rPr>
      </w:pPr>
      <w:r w:rsidRPr="003E581B">
        <w:rPr>
          <w:szCs w:val="28"/>
        </w:rPr>
        <w:t xml:space="preserve">Рассмотрев и обсудив проект закона Приморского края "О внесении изменений в Закон Приморского края </w:t>
      </w:r>
      <w:r w:rsidR="0079419D">
        <w:rPr>
          <w:color w:val="000000"/>
          <w:szCs w:val="28"/>
        </w:rPr>
        <w:t>"О</w:t>
      </w:r>
      <w:r w:rsidR="0079419D">
        <w:rPr>
          <w:szCs w:val="28"/>
        </w:rPr>
        <w:t xml:space="preserve"> социальной поддержке семей с детьми, нуждающихся в улучшении жилищных условий, на территории Приморского края"</w:t>
      </w:r>
      <w:r w:rsidR="001B1715">
        <w:rPr>
          <w:szCs w:val="28"/>
        </w:rPr>
        <w:t xml:space="preserve">, </w:t>
      </w:r>
      <w:r w:rsidR="001B1715">
        <w:t>а также учитывая часть</w:t>
      </w:r>
      <w:r w:rsidR="001B1715" w:rsidRPr="00784532">
        <w:rPr>
          <w:szCs w:val="28"/>
        </w:rPr>
        <w:t xml:space="preserve"> 2 статьи 14 Закона Приморского края</w:t>
      </w:r>
      <w:r w:rsidR="001B1715">
        <w:rPr>
          <w:szCs w:val="28"/>
        </w:rPr>
        <w:t xml:space="preserve"> </w:t>
      </w:r>
      <w:r w:rsidR="001B1715" w:rsidRPr="00784532">
        <w:rPr>
          <w:szCs w:val="28"/>
        </w:rPr>
        <w:t>от</w:t>
      </w:r>
      <w:r w:rsidR="001B1715">
        <w:rPr>
          <w:szCs w:val="28"/>
        </w:rPr>
        <w:t xml:space="preserve"> </w:t>
      </w:r>
      <w:r w:rsidR="001B1715" w:rsidRPr="00784532">
        <w:rPr>
          <w:szCs w:val="28"/>
        </w:rPr>
        <w:t xml:space="preserve">22 декабря 2008 года № 373-КЗ "О законодательной деятельности в Приморском крае", </w:t>
      </w:r>
      <w:bookmarkStart w:id="0" w:name="_GoBack"/>
      <w:bookmarkEnd w:id="0"/>
      <w:r w:rsidRPr="003E581B">
        <w:rPr>
          <w:bCs/>
          <w:szCs w:val="28"/>
        </w:rPr>
        <w:t>комитет</w:t>
      </w:r>
    </w:p>
    <w:p w:rsidR="006E3385" w:rsidRPr="003E581B" w:rsidRDefault="006E3385" w:rsidP="004135D5">
      <w:pPr>
        <w:pStyle w:val="a3"/>
        <w:tabs>
          <w:tab w:val="left" w:pos="708"/>
        </w:tabs>
        <w:spacing w:line="228" w:lineRule="auto"/>
        <w:ind w:firstLine="709"/>
        <w:jc w:val="both"/>
        <w:rPr>
          <w:szCs w:val="28"/>
        </w:rPr>
      </w:pPr>
    </w:p>
    <w:p w:rsidR="00DF4E26" w:rsidRPr="003E581B" w:rsidRDefault="00DF4E26" w:rsidP="004135D5">
      <w:pPr>
        <w:pStyle w:val="a3"/>
        <w:tabs>
          <w:tab w:val="left" w:pos="708"/>
        </w:tabs>
        <w:spacing w:line="228" w:lineRule="auto"/>
        <w:jc w:val="both"/>
        <w:rPr>
          <w:szCs w:val="28"/>
        </w:rPr>
      </w:pPr>
      <w:r w:rsidRPr="003E581B">
        <w:rPr>
          <w:szCs w:val="28"/>
        </w:rPr>
        <w:t>РЕШИЛ:</w:t>
      </w:r>
    </w:p>
    <w:p w:rsidR="00DF4E26" w:rsidRPr="003E581B" w:rsidRDefault="00DF4E26" w:rsidP="004135D5">
      <w:pPr>
        <w:pStyle w:val="a3"/>
        <w:tabs>
          <w:tab w:val="left" w:pos="708"/>
        </w:tabs>
        <w:spacing w:line="228" w:lineRule="auto"/>
        <w:ind w:firstLine="709"/>
        <w:jc w:val="both"/>
        <w:rPr>
          <w:szCs w:val="28"/>
        </w:rPr>
      </w:pPr>
    </w:p>
    <w:p w:rsidR="003E581B" w:rsidRPr="003E581B" w:rsidRDefault="003E581B" w:rsidP="0079419D">
      <w:pPr>
        <w:ind w:firstLine="709"/>
        <w:jc w:val="both"/>
        <w:rPr>
          <w:szCs w:val="28"/>
        </w:rPr>
      </w:pPr>
      <w:r w:rsidRPr="003E581B">
        <w:rPr>
          <w:szCs w:val="28"/>
        </w:rPr>
        <w:t>1.Рассмотреть проект закона Приморского края "</w:t>
      </w:r>
      <w:r w:rsidR="00CD49B4" w:rsidRPr="003E581B">
        <w:rPr>
          <w:szCs w:val="28"/>
        </w:rPr>
        <w:t xml:space="preserve">О внесении изменений в Закон Приморского края </w:t>
      </w:r>
      <w:r w:rsidR="0079419D">
        <w:rPr>
          <w:color w:val="000000"/>
          <w:szCs w:val="28"/>
        </w:rPr>
        <w:t>"О</w:t>
      </w:r>
      <w:r w:rsidR="0079419D">
        <w:rPr>
          <w:szCs w:val="28"/>
        </w:rPr>
        <w:t xml:space="preserve"> социальной поддержке семей с детьми, нуждающихся в улучшении жилищных условий, на территории Приморского края" </w:t>
      </w:r>
      <w:r w:rsidRPr="003E581B">
        <w:rPr>
          <w:szCs w:val="28"/>
        </w:rPr>
        <w:t>в третьем чтении на очередном заседании Законодательного Собрания.</w:t>
      </w:r>
    </w:p>
    <w:p w:rsidR="003E581B" w:rsidRPr="003E581B" w:rsidRDefault="003E581B" w:rsidP="0079419D">
      <w:pPr>
        <w:spacing w:line="228" w:lineRule="auto"/>
        <w:ind w:right="-116" w:hanging="105"/>
        <w:jc w:val="both"/>
        <w:rPr>
          <w:szCs w:val="28"/>
        </w:rPr>
      </w:pPr>
    </w:p>
    <w:p w:rsidR="003E581B" w:rsidRPr="003E581B" w:rsidRDefault="003E581B" w:rsidP="004135D5">
      <w:pPr>
        <w:pStyle w:val="a3"/>
        <w:tabs>
          <w:tab w:val="clear" w:pos="4153"/>
          <w:tab w:val="clear" w:pos="8306"/>
        </w:tabs>
        <w:spacing w:line="228" w:lineRule="auto"/>
        <w:ind w:right="-116" w:firstLine="709"/>
        <w:jc w:val="both"/>
        <w:rPr>
          <w:szCs w:val="28"/>
        </w:rPr>
      </w:pPr>
      <w:r w:rsidRPr="003E581B">
        <w:rPr>
          <w:szCs w:val="28"/>
        </w:rPr>
        <w:t>2.Рекомендовать Законодательному Собранию принять указанный проект закона Приморского края в третьем чтении.</w:t>
      </w:r>
    </w:p>
    <w:p w:rsidR="003E581B" w:rsidRPr="003E581B" w:rsidRDefault="003E581B" w:rsidP="004135D5">
      <w:pPr>
        <w:pStyle w:val="a3"/>
        <w:tabs>
          <w:tab w:val="clear" w:pos="4153"/>
          <w:tab w:val="clear" w:pos="8306"/>
        </w:tabs>
        <w:spacing w:line="228" w:lineRule="auto"/>
        <w:ind w:right="-116" w:firstLine="709"/>
        <w:jc w:val="both"/>
        <w:rPr>
          <w:szCs w:val="28"/>
        </w:rPr>
      </w:pPr>
    </w:p>
    <w:p w:rsidR="006E3385" w:rsidRPr="003E581B" w:rsidRDefault="006E3385" w:rsidP="004135D5">
      <w:pPr>
        <w:spacing w:line="228" w:lineRule="auto"/>
        <w:ind w:firstLine="709"/>
        <w:jc w:val="both"/>
        <w:rPr>
          <w:szCs w:val="28"/>
        </w:rPr>
      </w:pPr>
      <w:r w:rsidRPr="003E581B">
        <w:rPr>
          <w:szCs w:val="28"/>
        </w:rPr>
        <w:t xml:space="preserve">3.Поручить </w:t>
      </w:r>
      <w:r w:rsidR="0079419D">
        <w:rPr>
          <w:szCs w:val="28"/>
        </w:rPr>
        <w:t>Чемерису И.С.</w:t>
      </w:r>
      <w:r w:rsidRPr="003E581B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3E581B">
        <w:rPr>
          <w:szCs w:val="28"/>
        </w:rPr>
        <w:br/>
        <w:t>с докладом на заседании Законодательного Собрания по данному вопросу.</w:t>
      </w:r>
    </w:p>
    <w:p w:rsidR="006E3385" w:rsidRPr="003E581B" w:rsidRDefault="006E3385" w:rsidP="004135D5">
      <w:pPr>
        <w:spacing w:line="228" w:lineRule="auto"/>
        <w:ind w:firstLine="709"/>
        <w:jc w:val="both"/>
        <w:rPr>
          <w:szCs w:val="28"/>
        </w:rPr>
      </w:pPr>
    </w:p>
    <w:p w:rsidR="006E3385" w:rsidRPr="003E581B" w:rsidRDefault="006E3385" w:rsidP="004135D5">
      <w:pPr>
        <w:spacing w:line="228" w:lineRule="auto"/>
        <w:ind w:firstLine="709"/>
        <w:jc w:val="both"/>
        <w:rPr>
          <w:szCs w:val="28"/>
        </w:rPr>
      </w:pPr>
      <w:r w:rsidRPr="003E581B">
        <w:rPr>
          <w:szCs w:val="28"/>
        </w:rPr>
        <w:t>4.Определить время, необходимое для рассмотрения Законодательным Собранием данного вопроса, - 5 минут, в том числе для доклада - 3 минуты.</w:t>
      </w:r>
    </w:p>
    <w:p w:rsidR="00DF4E26" w:rsidRPr="003E581B" w:rsidRDefault="00DF4E26" w:rsidP="004135D5">
      <w:pPr>
        <w:pStyle w:val="a3"/>
        <w:tabs>
          <w:tab w:val="left" w:pos="708"/>
        </w:tabs>
        <w:spacing w:line="228" w:lineRule="auto"/>
        <w:ind w:firstLine="709"/>
        <w:rPr>
          <w:szCs w:val="28"/>
        </w:rPr>
      </w:pPr>
    </w:p>
    <w:p w:rsidR="00DF4E26" w:rsidRPr="003E581B" w:rsidRDefault="00DF4E26" w:rsidP="004135D5">
      <w:pPr>
        <w:pStyle w:val="a3"/>
        <w:tabs>
          <w:tab w:val="left" w:pos="708"/>
        </w:tabs>
        <w:spacing w:line="228" w:lineRule="auto"/>
        <w:ind w:firstLine="709"/>
        <w:rPr>
          <w:szCs w:val="28"/>
        </w:rPr>
      </w:pPr>
    </w:p>
    <w:p w:rsidR="00DF4E26" w:rsidRPr="003E581B" w:rsidRDefault="00DF4E26" w:rsidP="00CD49B4">
      <w:pPr>
        <w:pStyle w:val="a3"/>
        <w:tabs>
          <w:tab w:val="left" w:pos="708"/>
        </w:tabs>
        <w:spacing w:line="228" w:lineRule="auto"/>
        <w:ind w:firstLine="709"/>
        <w:rPr>
          <w:szCs w:val="28"/>
        </w:rPr>
      </w:pPr>
    </w:p>
    <w:p w:rsidR="005B4734" w:rsidRPr="003E581B" w:rsidRDefault="00DF4E26" w:rsidP="00CD49B4">
      <w:pPr>
        <w:tabs>
          <w:tab w:val="left" w:pos="709"/>
        </w:tabs>
        <w:spacing w:line="228" w:lineRule="auto"/>
        <w:jc w:val="both"/>
        <w:rPr>
          <w:szCs w:val="28"/>
        </w:rPr>
      </w:pPr>
      <w:r w:rsidRPr="003E581B">
        <w:rPr>
          <w:szCs w:val="28"/>
        </w:rPr>
        <w:t>Председатель комитета</w:t>
      </w:r>
      <w:r w:rsidRPr="003E581B">
        <w:rPr>
          <w:szCs w:val="28"/>
        </w:rPr>
        <w:tab/>
        <w:t xml:space="preserve">                                              </w:t>
      </w:r>
      <w:r w:rsidR="00801A4C" w:rsidRPr="003E581B">
        <w:rPr>
          <w:szCs w:val="28"/>
        </w:rPr>
        <w:t xml:space="preserve">    </w:t>
      </w:r>
      <w:r w:rsidR="00306F5E">
        <w:rPr>
          <w:szCs w:val="28"/>
        </w:rPr>
        <w:t xml:space="preserve">     </w:t>
      </w:r>
      <w:r w:rsidR="00801A4C" w:rsidRPr="003E581B">
        <w:rPr>
          <w:szCs w:val="28"/>
        </w:rPr>
        <w:t xml:space="preserve">             </w:t>
      </w:r>
      <w:r w:rsidR="00306F5E">
        <w:rPr>
          <w:szCs w:val="28"/>
        </w:rPr>
        <w:t>И.С. Чемерис</w:t>
      </w:r>
    </w:p>
    <w:sectPr w:rsidR="005B4734" w:rsidRPr="003E581B" w:rsidSect="00CD49B4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472" w:rsidRDefault="00BE4472">
      <w:r>
        <w:separator/>
      </w:r>
    </w:p>
  </w:endnote>
  <w:endnote w:type="continuationSeparator" w:id="0">
    <w:p w:rsidR="00BE4472" w:rsidRDefault="00BE4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472" w:rsidRDefault="00BE4472">
      <w:r>
        <w:separator/>
      </w:r>
    </w:p>
  </w:footnote>
  <w:footnote w:type="continuationSeparator" w:id="0">
    <w:p w:rsidR="00BE4472" w:rsidRDefault="00BE4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7988027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419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428E7"/>
    <w:rsid w:val="000514C7"/>
    <w:rsid w:val="00053C61"/>
    <w:rsid w:val="000541EA"/>
    <w:rsid w:val="00062687"/>
    <w:rsid w:val="00080DED"/>
    <w:rsid w:val="000840CF"/>
    <w:rsid w:val="000958F7"/>
    <w:rsid w:val="000B4765"/>
    <w:rsid w:val="00100280"/>
    <w:rsid w:val="001003A4"/>
    <w:rsid w:val="00106606"/>
    <w:rsid w:val="001066C0"/>
    <w:rsid w:val="0011038B"/>
    <w:rsid w:val="001412D4"/>
    <w:rsid w:val="00153952"/>
    <w:rsid w:val="00160F97"/>
    <w:rsid w:val="00171D5F"/>
    <w:rsid w:val="00197F13"/>
    <w:rsid w:val="001B1715"/>
    <w:rsid w:val="001B3A35"/>
    <w:rsid w:val="001B5908"/>
    <w:rsid w:val="001C5162"/>
    <w:rsid w:val="0020003C"/>
    <w:rsid w:val="002075DA"/>
    <w:rsid w:val="0022681B"/>
    <w:rsid w:val="00262E35"/>
    <w:rsid w:val="00273220"/>
    <w:rsid w:val="002800D6"/>
    <w:rsid w:val="002831D5"/>
    <w:rsid w:val="002B5218"/>
    <w:rsid w:val="002B53A5"/>
    <w:rsid w:val="002D0E29"/>
    <w:rsid w:val="002E13E1"/>
    <w:rsid w:val="002F410A"/>
    <w:rsid w:val="002F6057"/>
    <w:rsid w:val="00305038"/>
    <w:rsid w:val="00306F5E"/>
    <w:rsid w:val="00334BBC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63EF"/>
    <w:rsid w:val="003D0679"/>
    <w:rsid w:val="003D4A28"/>
    <w:rsid w:val="003E4F03"/>
    <w:rsid w:val="003E581B"/>
    <w:rsid w:val="003F0306"/>
    <w:rsid w:val="003F2358"/>
    <w:rsid w:val="0040318A"/>
    <w:rsid w:val="00411B12"/>
    <w:rsid w:val="004135D5"/>
    <w:rsid w:val="00413FD8"/>
    <w:rsid w:val="00416D73"/>
    <w:rsid w:val="00461E2B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70C36"/>
    <w:rsid w:val="00576B1C"/>
    <w:rsid w:val="00576C2D"/>
    <w:rsid w:val="00587463"/>
    <w:rsid w:val="005A75B0"/>
    <w:rsid w:val="005B0AE5"/>
    <w:rsid w:val="005B263B"/>
    <w:rsid w:val="005B4734"/>
    <w:rsid w:val="005B4FC0"/>
    <w:rsid w:val="005B5CB1"/>
    <w:rsid w:val="005D60BB"/>
    <w:rsid w:val="00613671"/>
    <w:rsid w:val="006424DD"/>
    <w:rsid w:val="0064402D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E16C2"/>
    <w:rsid w:val="006E3385"/>
    <w:rsid w:val="007128C1"/>
    <w:rsid w:val="007258FB"/>
    <w:rsid w:val="00751091"/>
    <w:rsid w:val="0077644A"/>
    <w:rsid w:val="00786927"/>
    <w:rsid w:val="00786CB1"/>
    <w:rsid w:val="0079419D"/>
    <w:rsid w:val="00797338"/>
    <w:rsid w:val="007A4504"/>
    <w:rsid w:val="007B7E79"/>
    <w:rsid w:val="007D0572"/>
    <w:rsid w:val="007D2DA7"/>
    <w:rsid w:val="007E00F9"/>
    <w:rsid w:val="007E2DAE"/>
    <w:rsid w:val="007F0598"/>
    <w:rsid w:val="007F236F"/>
    <w:rsid w:val="007F6D94"/>
    <w:rsid w:val="00801A4C"/>
    <w:rsid w:val="008040CC"/>
    <w:rsid w:val="0081679B"/>
    <w:rsid w:val="00823DC3"/>
    <w:rsid w:val="008242A6"/>
    <w:rsid w:val="008242F8"/>
    <w:rsid w:val="0083649F"/>
    <w:rsid w:val="00841C61"/>
    <w:rsid w:val="00847631"/>
    <w:rsid w:val="008602F8"/>
    <w:rsid w:val="008753E1"/>
    <w:rsid w:val="008757ED"/>
    <w:rsid w:val="0087792E"/>
    <w:rsid w:val="00880C76"/>
    <w:rsid w:val="008818ED"/>
    <w:rsid w:val="00881B6B"/>
    <w:rsid w:val="008B0573"/>
    <w:rsid w:val="008B73BA"/>
    <w:rsid w:val="008E27BA"/>
    <w:rsid w:val="008F0BB4"/>
    <w:rsid w:val="008F7227"/>
    <w:rsid w:val="009179B6"/>
    <w:rsid w:val="009270E5"/>
    <w:rsid w:val="00963316"/>
    <w:rsid w:val="00963B78"/>
    <w:rsid w:val="0096761F"/>
    <w:rsid w:val="00983BB6"/>
    <w:rsid w:val="00993135"/>
    <w:rsid w:val="0099314B"/>
    <w:rsid w:val="009A5F94"/>
    <w:rsid w:val="009C0E0F"/>
    <w:rsid w:val="009E5CD9"/>
    <w:rsid w:val="009F0165"/>
    <w:rsid w:val="009F4CD7"/>
    <w:rsid w:val="009F626B"/>
    <w:rsid w:val="00A06A51"/>
    <w:rsid w:val="00A5598C"/>
    <w:rsid w:val="00A72E6C"/>
    <w:rsid w:val="00A90CF8"/>
    <w:rsid w:val="00AB1985"/>
    <w:rsid w:val="00AC1DF0"/>
    <w:rsid w:val="00B26B76"/>
    <w:rsid w:val="00B6086B"/>
    <w:rsid w:val="00B6200A"/>
    <w:rsid w:val="00B62158"/>
    <w:rsid w:val="00B65160"/>
    <w:rsid w:val="00B668A9"/>
    <w:rsid w:val="00B7325E"/>
    <w:rsid w:val="00B77691"/>
    <w:rsid w:val="00B803DE"/>
    <w:rsid w:val="00BC6ABE"/>
    <w:rsid w:val="00BD5889"/>
    <w:rsid w:val="00BE16C2"/>
    <w:rsid w:val="00BE188D"/>
    <w:rsid w:val="00BE4472"/>
    <w:rsid w:val="00C12FA9"/>
    <w:rsid w:val="00C54F1C"/>
    <w:rsid w:val="00C9335B"/>
    <w:rsid w:val="00C958B6"/>
    <w:rsid w:val="00CA0351"/>
    <w:rsid w:val="00CB6451"/>
    <w:rsid w:val="00CC5543"/>
    <w:rsid w:val="00CD49B4"/>
    <w:rsid w:val="00CF0A02"/>
    <w:rsid w:val="00CF594E"/>
    <w:rsid w:val="00CF64C2"/>
    <w:rsid w:val="00D12507"/>
    <w:rsid w:val="00D17A7A"/>
    <w:rsid w:val="00D239BB"/>
    <w:rsid w:val="00D2405F"/>
    <w:rsid w:val="00D47F8A"/>
    <w:rsid w:val="00D5252B"/>
    <w:rsid w:val="00D67A58"/>
    <w:rsid w:val="00DA5574"/>
    <w:rsid w:val="00DB1E06"/>
    <w:rsid w:val="00DD0D16"/>
    <w:rsid w:val="00DE0F30"/>
    <w:rsid w:val="00DF0891"/>
    <w:rsid w:val="00DF4E26"/>
    <w:rsid w:val="00E039BF"/>
    <w:rsid w:val="00E11015"/>
    <w:rsid w:val="00E1673A"/>
    <w:rsid w:val="00E30632"/>
    <w:rsid w:val="00E326C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A477F"/>
    <w:rsid w:val="00EA7387"/>
    <w:rsid w:val="00EB1BAC"/>
    <w:rsid w:val="00ED001E"/>
    <w:rsid w:val="00ED3F79"/>
    <w:rsid w:val="00EF5B89"/>
    <w:rsid w:val="00F01691"/>
    <w:rsid w:val="00F01DD8"/>
    <w:rsid w:val="00F422AD"/>
    <w:rsid w:val="00F52407"/>
    <w:rsid w:val="00F5292F"/>
    <w:rsid w:val="00F569E3"/>
    <w:rsid w:val="00F57673"/>
    <w:rsid w:val="00F65AF9"/>
    <w:rsid w:val="00F8458F"/>
    <w:rsid w:val="00F90647"/>
    <w:rsid w:val="00F92A08"/>
    <w:rsid w:val="00F93304"/>
    <w:rsid w:val="00FA16BB"/>
    <w:rsid w:val="00FA6B6C"/>
    <w:rsid w:val="00FA7034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3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0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17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12</cp:revision>
  <cp:lastPrinted>2022-12-07T03:52:00Z</cp:lastPrinted>
  <dcterms:created xsi:type="dcterms:W3CDTF">2020-01-17T05:32:00Z</dcterms:created>
  <dcterms:modified xsi:type="dcterms:W3CDTF">2022-12-07T03:52:00Z</dcterms:modified>
</cp:coreProperties>
</file>