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192633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793E1D">
              <w:rPr>
                <w:szCs w:val="28"/>
              </w:rPr>
              <w:t xml:space="preserve">"О внесении изменений в </w:t>
            </w:r>
            <w:r w:rsidR="00C0222E">
              <w:rPr>
                <w:szCs w:val="28"/>
              </w:rPr>
              <w:t>отдельные законодательные акты Приморского края"</w:t>
            </w:r>
            <w:r w:rsidR="002208F1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793E1D">
        <w:rPr>
          <w:szCs w:val="28"/>
        </w:rPr>
        <w:t xml:space="preserve">"О внесении изменений в </w:t>
      </w:r>
      <w:r w:rsidR="00C0222E">
        <w:rPr>
          <w:szCs w:val="28"/>
        </w:rPr>
        <w:t>отдельные законодательные акты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AE7D9E">
        <w:t>часть</w:t>
      </w:r>
      <w:r w:rsidRPr="00784532">
        <w:rPr>
          <w:szCs w:val="28"/>
        </w:rPr>
        <w:t xml:space="preserve"> 2 статьи 14 Закона П</w:t>
      </w:r>
      <w:bookmarkStart w:id="0" w:name="_GoBack"/>
      <w:bookmarkEnd w:id="0"/>
      <w:r w:rsidRPr="00784532">
        <w:rPr>
          <w:szCs w:val="28"/>
        </w:rPr>
        <w:t>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793E1D">
        <w:rPr>
          <w:szCs w:val="28"/>
        </w:rPr>
        <w:t xml:space="preserve">"О внесении изменений в </w:t>
      </w:r>
      <w:r w:rsidR="00C0222E">
        <w:rPr>
          <w:szCs w:val="28"/>
        </w:rPr>
        <w:t>отдельные законодательные акты Приморского края"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A69" w:rsidRDefault="00A40A69">
      <w:r>
        <w:separator/>
      </w:r>
    </w:p>
  </w:endnote>
  <w:endnote w:type="continuationSeparator" w:id="0">
    <w:p w:rsidR="00A40A69" w:rsidRDefault="00A4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A69" w:rsidRDefault="00A40A69">
      <w:r>
        <w:separator/>
      </w:r>
    </w:p>
  </w:footnote>
  <w:footnote w:type="continuationSeparator" w:id="0">
    <w:p w:rsidR="00A40A69" w:rsidRDefault="00A40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22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208F1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93E1D"/>
    <w:rsid w:val="007D1D9C"/>
    <w:rsid w:val="007E13D4"/>
    <w:rsid w:val="007F0598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0A69"/>
    <w:rsid w:val="00A41BA5"/>
    <w:rsid w:val="00A43932"/>
    <w:rsid w:val="00A97609"/>
    <w:rsid w:val="00AA2A62"/>
    <w:rsid w:val="00AA459C"/>
    <w:rsid w:val="00AC11E6"/>
    <w:rsid w:val="00AC6D71"/>
    <w:rsid w:val="00AD2C89"/>
    <w:rsid w:val="00AE7D9E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0222E"/>
    <w:rsid w:val="00C1677D"/>
    <w:rsid w:val="00C745D5"/>
    <w:rsid w:val="00C9335B"/>
    <w:rsid w:val="00C958B6"/>
    <w:rsid w:val="00C9690D"/>
    <w:rsid w:val="00CA5534"/>
    <w:rsid w:val="00CA7222"/>
    <w:rsid w:val="00CC56FE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2581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95</cp:revision>
  <cp:lastPrinted>2022-01-28T01:10:00Z</cp:lastPrinted>
  <dcterms:created xsi:type="dcterms:W3CDTF">2019-01-10T02:44:00Z</dcterms:created>
  <dcterms:modified xsi:type="dcterms:W3CDTF">2022-12-07T03:52:00Z</dcterms:modified>
</cp:coreProperties>
</file>