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00521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44605">
              <w:rPr>
                <w:szCs w:val="28"/>
              </w:rPr>
              <w:t>"</w:t>
            </w:r>
            <w:r w:rsidR="00D22CBC">
              <w:rPr>
                <w:szCs w:val="28"/>
              </w:rPr>
              <w:t>О внесении изменени</w:t>
            </w:r>
            <w:r w:rsidR="00125C69">
              <w:rPr>
                <w:szCs w:val="28"/>
              </w:rPr>
              <w:t>й</w:t>
            </w:r>
            <w:r w:rsidR="00D22CBC">
              <w:rPr>
                <w:szCs w:val="28"/>
              </w:rPr>
              <w:t xml:space="preserve"> в</w:t>
            </w:r>
            <w:r w:rsidR="009A3DE9">
              <w:rPr>
                <w:szCs w:val="28"/>
              </w:rPr>
              <w:t xml:space="preserve"> </w:t>
            </w:r>
            <w:r w:rsidR="00D22CBC">
              <w:rPr>
                <w:szCs w:val="28"/>
              </w:rPr>
              <w:t>Закон Приморского края</w:t>
            </w:r>
            <w:r w:rsidR="00125C69">
              <w:rPr>
                <w:szCs w:val="28"/>
              </w:rPr>
              <w:t xml:space="preserve"> </w:t>
            </w:r>
            <w:r w:rsidR="00D44605">
              <w:rPr>
                <w:szCs w:val="28"/>
              </w:rPr>
              <w:t>"</w:t>
            </w:r>
            <w:r w:rsidR="00D22CBC">
              <w:rPr>
                <w:szCs w:val="28"/>
              </w:rPr>
              <w:t xml:space="preserve">О </w:t>
            </w:r>
            <w:r w:rsidR="009A3DE9">
              <w:rPr>
                <w:szCs w:val="28"/>
              </w:rPr>
              <w:t>поддержке социально ориентированных некоммерческих организаций в Приморском крае</w:t>
            </w:r>
            <w:r w:rsidR="00D44605">
              <w:rPr>
                <w:szCs w:val="28"/>
              </w:rPr>
              <w:t>"</w:t>
            </w:r>
            <w:r w:rsidR="00C41723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8A3981">
              <w:rPr>
                <w:szCs w:val="28"/>
              </w:rPr>
              <w:t>второе, третье чтения</w:t>
            </w:r>
            <w:r>
              <w:rPr>
                <w:szCs w:val="28"/>
              </w:rPr>
              <w:t>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F65753" w:rsidP="00A77F45">
      <w:pPr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44605">
        <w:rPr>
          <w:szCs w:val="28"/>
        </w:rPr>
        <w:t>"</w:t>
      </w:r>
      <w:r w:rsidR="00D22CBC">
        <w:rPr>
          <w:szCs w:val="28"/>
        </w:rPr>
        <w:t>О внесении изменени</w:t>
      </w:r>
      <w:r w:rsidR="00125C69">
        <w:rPr>
          <w:szCs w:val="28"/>
        </w:rPr>
        <w:t>й</w:t>
      </w:r>
      <w:r w:rsidR="00D22CBC">
        <w:rPr>
          <w:szCs w:val="28"/>
        </w:rPr>
        <w:t xml:space="preserve"> в Закон Приморского края </w:t>
      </w:r>
      <w:r w:rsidR="00D44605">
        <w:rPr>
          <w:szCs w:val="28"/>
        </w:rPr>
        <w:t>"</w:t>
      </w:r>
      <w:r w:rsidR="00C41723">
        <w:rPr>
          <w:szCs w:val="28"/>
        </w:rPr>
        <w:t xml:space="preserve">О </w:t>
      </w:r>
      <w:r w:rsidR="009A3DE9">
        <w:rPr>
          <w:szCs w:val="28"/>
        </w:rPr>
        <w:t>поддержке социально ориентированных некоммерческих организаций в Приморском крае</w:t>
      </w:r>
      <w:r w:rsidR="00D44605">
        <w:rPr>
          <w:szCs w:val="28"/>
        </w:rPr>
        <w:t>"</w:t>
      </w:r>
      <w:r w:rsidR="002B2588">
        <w:rPr>
          <w:szCs w:val="28"/>
        </w:rPr>
        <w:t>,</w:t>
      </w:r>
      <w:r w:rsidR="008A3981">
        <w:rPr>
          <w:szCs w:val="28"/>
        </w:rPr>
        <w:t xml:space="preserve"> </w:t>
      </w:r>
      <w:r w:rsidR="008A3981" w:rsidRPr="008A3981">
        <w:rPr>
          <w:szCs w:val="28"/>
        </w:rPr>
        <w:t>руководствуясь частью 2 статьи 14 Закона Приморского края "О законодательной деятельности в Приморском крае", которой предусмотрено, что в порядке исключения могут быть приняты в целом после их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 w:rsidR="00D44605">
        <w:rPr>
          <w:szCs w:val="28"/>
        </w:rPr>
        <w:t xml:space="preserve">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Default="00357541" w:rsidP="009A3DE9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F65753" w:rsidP="00D22CBC">
      <w:pPr>
        <w:pStyle w:val="a3"/>
        <w:ind w:firstLine="709"/>
        <w:jc w:val="both"/>
        <w:rPr>
          <w:szCs w:val="28"/>
        </w:rPr>
      </w:pPr>
      <w:r>
        <w:t>1.</w:t>
      </w:r>
      <w:r w:rsidR="008A3981">
        <w:t xml:space="preserve">Рассмотреть проект закона </w:t>
      </w:r>
      <w:r w:rsidR="008A3981" w:rsidRPr="000A4778">
        <w:t xml:space="preserve">Приморского края </w:t>
      </w:r>
      <w:r w:rsidR="008A3981">
        <w:rPr>
          <w:szCs w:val="28"/>
        </w:rPr>
        <w:t xml:space="preserve">"О внесении изменений в Закон Приморского края "О поддержке социально ориентированных некоммерческих организаций в Приморском крае" </w:t>
      </w:r>
      <w:r w:rsidR="008A3981">
        <w:t>в</w:t>
      </w:r>
      <w:r w:rsidR="008A3981">
        <w:t>о втором и третьем</w:t>
      </w:r>
      <w:r w:rsidR="008A3981">
        <w:t xml:space="preserve"> чтени</w:t>
      </w:r>
      <w:r w:rsidR="008A3981">
        <w:t>ях</w:t>
      </w:r>
      <w:r w:rsidR="008A3981">
        <w:t xml:space="preserve"> на очередном заседании Законодательного Собрания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8A3981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2</w:t>
      </w:r>
      <w:r w:rsidR="00F65753">
        <w:t>.Рекомендовать Законодательному Собранию принять указанный законопроект в</w:t>
      </w:r>
      <w:r>
        <w:t>о втором и третьем чтениях</w:t>
      </w:r>
      <w:r w:rsidR="00F65753"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8A3981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</w:t>
      </w:r>
      <w:r w:rsidR="00F65753">
        <w:t xml:space="preserve">.Поручить </w:t>
      </w:r>
      <w:r w:rsidR="009163FC">
        <w:t>Чемерису И.С.</w:t>
      </w:r>
      <w:r w:rsidR="00F65753">
        <w:t xml:space="preserve">, председателю комитета Законодательного Собрания по социальной политике и защите прав граждан, выступить </w:t>
      </w:r>
      <w:r w:rsidR="00AC2A25">
        <w:br/>
      </w:r>
      <w:r w:rsidR="00F65753">
        <w:t>на заседании Законодательного Собрания с 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8A3981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4</w:t>
      </w:r>
      <w:r w:rsidR="00F65753">
        <w:t>.Определить время, необходимое для рассмотрения Законодательным Собранием данного</w:t>
      </w:r>
      <w:r w:rsidR="00E02E4A">
        <w:t xml:space="preserve"> вопроса</w:t>
      </w:r>
      <w:r w:rsidR="00F65753">
        <w:t xml:space="preserve">, - </w:t>
      </w:r>
      <w:r>
        <w:t>5</w:t>
      </w:r>
      <w:r w:rsidR="00F65753">
        <w:t xml:space="preserve"> </w:t>
      </w:r>
      <w:r w:rsidR="00D340B7">
        <w:t>минут, в том числе для доклада -</w:t>
      </w:r>
      <w:r w:rsidR="00F65753">
        <w:t xml:space="preserve"> </w:t>
      </w:r>
      <w:r w:rsidR="00125C69">
        <w:t>2</w:t>
      </w:r>
      <w:r w:rsidR="00F65753">
        <w:t xml:space="preserve">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E02E4A" w:rsidRDefault="00E02E4A" w:rsidP="00FD0AAF">
      <w:pPr>
        <w:ind w:right="-2"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8A3981">
        <w:rPr>
          <w:szCs w:val="28"/>
        </w:rPr>
        <w:t xml:space="preserve">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>И.С. Чемерис</w:t>
      </w:r>
    </w:p>
    <w:sectPr w:rsidR="00357541" w:rsidSect="00E02E4A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663" w:rsidRDefault="00640663">
      <w:r>
        <w:separator/>
      </w:r>
    </w:p>
  </w:endnote>
  <w:endnote w:type="continuationSeparator" w:id="0">
    <w:p w:rsidR="00640663" w:rsidRDefault="0064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663" w:rsidRDefault="00640663">
      <w:r>
        <w:separator/>
      </w:r>
    </w:p>
  </w:footnote>
  <w:footnote w:type="continuationSeparator" w:id="0">
    <w:p w:rsidR="00640663" w:rsidRDefault="00640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98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25C69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D3261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0663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1C39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3981"/>
    <w:rsid w:val="008A6281"/>
    <w:rsid w:val="008E2396"/>
    <w:rsid w:val="008E7311"/>
    <w:rsid w:val="009163FC"/>
    <w:rsid w:val="009234AB"/>
    <w:rsid w:val="00936EC0"/>
    <w:rsid w:val="009543E2"/>
    <w:rsid w:val="0099314B"/>
    <w:rsid w:val="009A3DE9"/>
    <w:rsid w:val="009E5CD9"/>
    <w:rsid w:val="009F0165"/>
    <w:rsid w:val="009F626B"/>
    <w:rsid w:val="00A0731A"/>
    <w:rsid w:val="00A12A6A"/>
    <w:rsid w:val="00A7264D"/>
    <w:rsid w:val="00A77F45"/>
    <w:rsid w:val="00A84903"/>
    <w:rsid w:val="00A86EAC"/>
    <w:rsid w:val="00A97609"/>
    <w:rsid w:val="00AA5A16"/>
    <w:rsid w:val="00AB6118"/>
    <w:rsid w:val="00AC2A25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742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44605"/>
    <w:rsid w:val="00D539B5"/>
    <w:rsid w:val="00D5552F"/>
    <w:rsid w:val="00D637DB"/>
    <w:rsid w:val="00D7661C"/>
    <w:rsid w:val="00D849B7"/>
    <w:rsid w:val="00D97D80"/>
    <w:rsid w:val="00DD5193"/>
    <w:rsid w:val="00E02A19"/>
    <w:rsid w:val="00E02E4A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043C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1A5BC-88EF-49CB-90DA-B9709395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2</cp:revision>
  <cp:lastPrinted>2022-12-07T23:35:00Z</cp:lastPrinted>
  <dcterms:created xsi:type="dcterms:W3CDTF">2022-12-08T01:46:00Z</dcterms:created>
  <dcterms:modified xsi:type="dcterms:W3CDTF">2022-12-08T01:46:00Z</dcterms:modified>
</cp:coreProperties>
</file>