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3193321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224AAC" w:rsidRDefault="00B63F1D" w:rsidP="00AB35CE">
            <w:pPr>
              <w:ind w:left="-105"/>
              <w:jc w:val="both"/>
              <w:rPr>
                <w:szCs w:val="28"/>
              </w:rPr>
            </w:pPr>
            <w:r w:rsidRPr="00224AAC">
              <w:rPr>
                <w:szCs w:val="28"/>
              </w:rPr>
              <w:t>О проекте закона Примор</w:t>
            </w:r>
            <w:r w:rsidR="00942C88" w:rsidRPr="00224AAC">
              <w:rPr>
                <w:szCs w:val="28"/>
              </w:rPr>
              <w:t>ского края "</w:t>
            </w:r>
            <w:r w:rsidR="001D23CB">
              <w:rPr>
                <w:szCs w:val="28"/>
              </w:rPr>
              <w:t xml:space="preserve">О внесении изменений в Закон Приморского края </w:t>
            </w:r>
            <w:r w:rsidR="001D23CB">
              <w:rPr>
                <w:rFonts w:eastAsia="PT Astra Serif"/>
                <w:bCs/>
                <w:szCs w:val="28"/>
                <w:lang w:eastAsia="ar-SA"/>
              </w:rPr>
              <w:t>"</w:t>
            </w:r>
            <w:r w:rsidR="001D23CB">
              <w:rPr>
                <w:rFonts w:eastAsia="Calibri"/>
                <w:szCs w:val="28"/>
              </w:rPr>
              <w:t xml:space="preserve">О предоставлении мер социальной поддержки отдельным категориям медицинских работников медицинских </w:t>
            </w:r>
            <w:proofErr w:type="spellStart"/>
            <w:proofErr w:type="gramStart"/>
            <w:r w:rsidR="001D23CB">
              <w:rPr>
                <w:rFonts w:eastAsia="Calibri"/>
                <w:szCs w:val="28"/>
              </w:rPr>
              <w:t>организа</w:t>
            </w:r>
            <w:r w:rsidR="00D26FD4">
              <w:rPr>
                <w:rFonts w:eastAsia="Calibri"/>
                <w:szCs w:val="28"/>
              </w:rPr>
              <w:t>-</w:t>
            </w:r>
            <w:r w:rsidR="001D23CB">
              <w:rPr>
                <w:rFonts w:eastAsia="Calibri"/>
                <w:szCs w:val="28"/>
              </w:rPr>
              <w:t>ций</w:t>
            </w:r>
            <w:proofErr w:type="spellEnd"/>
            <w:proofErr w:type="gramEnd"/>
            <w:r w:rsidR="001D23CB">
              <w:rPr>
                <w:rFonts w:eastAsia="Calibri"/>
                <w:szCs w:val="28"/>
              </w:rPr>
              <w:t xml:space="preserve">, подведомственных </w:t>
            </w:r>
            <w:proofErr w:type="spellStart"/>
            <w:r w:rsidR="001D23CB">
              <w:rPr>
                <w:rFonts w:eastAsia="Calibri"/>
                <w:szCs w:val="28"/>
              </w:rPr>
              <w:t>уполномо</w:t>
            </w:r>
            <w:r w:rsidR="00D26FD4">
              <w:rPr>
                <w:rFonts w:eastAsia="Calibri"/>
                <w:szCs w:val="28"/>
              </w:rPr>
              <w:t>-</w:t>
            </w:r>
            <w:r w:rsidR="001D23CB">
              <w:rPr>
                <w:rFonts w:eastAsia="Calibri"/>
                <w:szCs w:val="28"/>
              </w:rPr>
              <w:t>ченному</w:t>
            </w:r>
            <w:proofErr w:type="spellEnd"/>
            <w:r w:rsidR="001D23CB">
              <w:rPr>
                <w:rFonts w:eastAsia="Calibri"/>
                <w:szCs w:val="28"/>
              </w:rPr>
              <w:t xml:space="preserve"> органу исполнительной власти Приморского края в сфере здравоохранения"</w:t>
            </w:r>
            <w:r w:rsidR="001D23CB" w:rsidRPr="00224AAC">
              <w:rPr>
                <w:szCs w:val="28"/>
              </w:rPr>
              <w:t xml:space="preserve"> </w:t>
            </w:r>
            <w:r w:rsidR="00F65753" w:rsidRPr="00224AAC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DF0C00" w:rsidRPr="00B76E37" w:rsidRDefault="00F65753" w:rsidP="00B76E37">
      <w:pPr>
        <w:ind w:firstLine="709"/>
        <w:jc w:val="both"/>
        <w:rPr>
          <w:color w:val="000000"/>
          <w:szCs w:val="28"/>
        </w:rPr>
      </w:pPr>
      <w:r w:rsidRPr="001D23CB">
        <w:rPr>
          <w:szCs w:val="28"/>
        </w:rPr>
        <w:t xml:space="preserve">Рассмотрев </w:t>
      </w:r>
      <w:r w:rsidR="002E7E4B" w:rsidRPr="001D23CB">
        <w:rPr>
          <w:szCs w:val="28"/>
        </w:rPr>
        <w:t xml:space="preserve">и обсудив </w:t>
      </w:r>
      <w:r w:rsidRPr="001D23CB">
        <w:rPr>
          <w:szCs w:val="28"/>
        </w:rPr>
        <w:t>проект закона Приморского края "</w:t>
      </w:r>
      <w:r w:rsidR="001D23CB" w:rsidRPr="001D23CB">
        <w:rPr>
          <w:szCs w:val="28"/>
        </w:rPr>
        <w:t xml:space="preserve">О внесении изменений в Закон Приморского края </w:t>
      </w:r>
      <w:r w:rsidR="001D23CB" w:rsidRPr="001D23CB">
        <w:rPr>
          <w:rFonts w:eastAsia="PT Astra Serif"/>
          <w:bCs/>
          <w:szCs w:val="28"/>
          <w:lang w:eastAsia="ar-SA"/>
        </w:rPr>
        <w:t>"</w:t>
      </w:r>
      <w:r w:rsidR="001D23CB" w:rsidRPr="001D23CB">
        <w:rPr>
          <w:rFonts w:eastAsia="Calibri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исполни-тельной власти Приморского края в сфере здравоохранения</w:t>
      </w:r>
      <w:r w:rsidRPr="001D23CB">
        <w:rPr>
          <w:szCs w:val="28"/>
        </w:rPr>
        <w:t xml:space="preserve">", внесенный </w:t>
      </w:r>
      <w:r w:rsidR="007F3BB6" w:rsidRPr="001D23CB">
        <w:rPr>
          <w:szCs w:val="28"/>
        </w:rPr>
        <w:t>Губернатором</w:t>
      </w:r>
      <w:r w:rsidRPr="001D23CB">
        <w:rPr>
          <w:szCs w:val="28"/>
        </w:rPr>
        <w:t xml:space="preserve"> Приморского края в качестве законодательной инициативы, </w:t>
      </w:r>
      <w:r w:rsidR="001D23CB" w:rsidRPr="001D23CB">
        <w:rPr>
          <w:rFonts w:eastAsia="Calibri"/>
          <w:szCs w:val="28"/>
        </w:rPr>
        <w:t xml:space="preserve">разработанный в целях устранения правовой неопределенности при </w:t>
      </w:r>
      <w:proofErr w:type="spellStart"/>
      <w:r w:rsidR="001D23CB" w:rsidRPr="001D23CB">
        <w:rPr>
          <w:rFonts w:eastAsia="Calibri"/>
          <w:szCs w:val="28"/>
        </w:rPr>
        <w:t>правоприменении</w:t>
      </w:r>
      <w:proofErr w:type="spellEnd"/>
      <w:r w:rsidR="001D23CB" w:rsidRPr="001D23CB">
        <w:rPr>
          <w:rFonts w:eastAsia="Calibri"/>
          <w:szCs w:val="28"/>
        </w:rPr>
        <w:t xml:space="preserve"> положений Закона Приморского края от 23ноября 2018 года № 391-КЗ </w:t>
      </w:r>
      <w:r w:rsidR="001D23CB" w:rsidRPr="001D23CB">
        <w:rPr>
          <w:rFonts w:eastAsia="Calibri"/>
          <w:szCs w:val="28"/>
        </w:rPr>
        <w:br/>
        <w:t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здравоохранения", которым вносятся изменения</w:t>
      </w:r>
      <w:r w:rsidR="001D23CB">
        <w:rPr>
          <w:rFonts w:eastAsia="Calibri"/>
          <w:szCs w:val="28"/>
        </w:rPr>
        <w:t>,</w:t>
      </w:r>
      <w:r w:rsidR="001D23CB" w:rsidRPr="001D23CB">
        <w:rPr>
          <w:rFonts w:eastAsia="Calibri"/>
          <w:szCs w:val="28"/>
        </w:rPr>
        <w:t xml:space="preserve"> уточняющие права медицинских работников на предоставление мер социальной поддержки в период приостановления действия трудового договора в связи с прохождением ими военной службы по мобилизации </w:t>
      </w:r>
      <w:r w:rsidR="001D23CB" w:rsidRPr="001D23CB">
        <w:rPr>
          <w:rFonts w:eastAsia="Calibri"/>
          <w:bCs/>
          <w:szCs w:val="28"/>
        </w:rPr>
        <w:t>или поступления на военную службу по контракту либо заключения контракта о добровольном содействии в выполнении задач, возложенных на Вооруженные Силы Российской Федерации</w:t>
      </w:r>
      <w:r w:rsidR="00441BDC" w:rsidRPr="00B76E37">
        <w:rPr>
          <w:szCs w:val="28"/>
        </w:rPr>
        <w:t xml:space="preserve">, </w:t>
      </w:r>
      <w:r w:rsidR="009D2F7B" w:rsidRPr="00B76E37">
        <w:rPr>
          <w:color w:val="000000"/>
          <w:szCs w:val="28"/>
        </w:rPr>
        <w:t>комитет</w:t>
      </w:r>
    </w:p>
    <w:p w:rsidR="00672403" w:rsidRPr="00B76E37" w:rsidRDefault="00672403" w:rsidP="00B76E37">
      <w:pPr>
        <w:ind w:firstLine="709"/>
        <w:jc w:val="both"/>
        <w:rPr>
          <w:color w:val="000000"/>
          <w:szCs w:val="28"/>
        </w:rPr>
      </w:pPr>
    </w:p>
    <w:p w:rsidR="00F65753" w:rsidRPr="00B76E37" w:rsidRDefault="00F65753" w:rsidP="00D26FD4">
      <w:pPr>
        <w:jc w:val="both"/>
        <w:rPr>
          <w:szCs w:val="28"/>
        </w:rPr>
      </w:pPr>
      <w:r w:rsidRPr="00B76E37">
        <w:rPr>
          <w:szCs w:val="28"/>
        </w:rPr>
        <w:t>РЕШИЛ:</w:t>
      </w:r>
    </w:p>
    <w:p w:rsidR="00F65753" w:rsidRPr="00B76E37" w:rsidRDefault="00F65753" w:rsidP="00B76E37">
      <w:pPr>
        <w:ind w:firstLine="709"/>
        <w:jc w:val="both"/>
        <w:rPr>
          <w:szCs w:val="28"/>
        </w:rPr>
      </w:pPr>
    </w:p>
    <w:p w:rsidR="00F65753" w:rsidRDefault="00F65753" w:rsidP="00B76E37">
      <w:pPr>
        <w:autoSpaceDE w:val="0"/>
        <w:autoSpaceDN w:val="0"/>
        <w:adjustRightInd w:val="0"/>
        <w:ind w:firstLine="709"/>
        <w:jc w:val="both"/>
        <w:outlineLvl w:val="0"/>
      </w:pPr>
      <w:r w:rsidRPr="00B76E37">
        <w:rPr>
          <w:szCs w:val="28"/>
        </w:rPr>
        <w:t xml:space="preserve">1.Согласиться с проектом закона Приморского края </w:t>
      </w:r>
      <w:r w:rsidR="001D23CB" w:rsidRPr="001D23CB">
        <w:rPr>
          <w:szCs w:val="28"/>
        </w:rPr>
        <w:t xml:space="preserve">"О внесении изменений в Закон Приморского края </w:t>
      </w:r>
      <w:r w:rsidR="001D23CB" w:rsidRPr="001D23CB">
        <w:rPr>
          <w:rFonts w:eastAsia="PT Astra Serif"/>
          <w:bCs/>
          <w:szCs w:val="28"/>
          <w:lang w:eastAsia="ar-SA"/>
        </w:rPr>
        <w:t>"</w:t>
      </w:r>
      <w:r w:rsidR="001D23CB" w:rsidRPr="001D23CB">
        <w:rPr>
          <w:rFonts w:eastAsia="Calibri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1D23CB" w:rsidRPr="001D23CB">
        <w:rPr>
          <w:szCs w:val="28"/>
        </w:rPr>
        <w:t>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1D23CB" w:rsidRPr="001D23CB">
        <w:rPr>
          <w:szCs w:val="28"/>
        </w:rPr>
        <w:t xml:space="preserve">"О внесении изменений в Закон Приморского края </w:t>
      </w:r>
      <w:r w:rsidR="001D23CB" w:rsidRPr="001D23CB">
        <w:rPr>
          <w:rFonts w:eastAsia="PT Astra Serif"/>
          <w:bCs/>
          <w:szCs w:val="28"/>
          <w:lang w:eastAsia="ar-SA"/>
        </w:rPr>
        <w:t>"</w:t>
      </w:r>
      <w:r w:rsidR="001D23CB" w:rsidRPr="001D23CB">
        <w:rPr>
          <w:rFonts w:eastAsia="Calibri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1D23CB" w:rsidRPr="001D23CB">
        <w:rPr>
          <w:szCs w:val="28"/>
        </w:rPr>
        <w:t>"</w:t>
      </w:r>
      <w:r w:rsidR="001D23C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DAA" w:rsidRDefault="00736DAA">
      <w:r>
        <w:separator/>
      </w:r>
    </w:p>
  </w:endnote>
  <w:endnote w:type="continuationSeparator" w:id="0">
    <w:p w:rsidR="00736DAA" w:rsidRDefault="0073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DAA" w:rsidRDefault="00736DAA">
      <w:r>
        <w:separator/>
      </w:r>
    </w:p>
  </w:footnote>
  <w:footnote w:type="continuationSeparator" w:id="0">
    <w:p w:rsidR="00736DAA" w:rsidRDefault="00736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FD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33153"/>
    <w:rsid w:val="00160F97"/>
    <w:rsid w:val="00173627"/>
    <w:rsid w:val="00182B14"/>
    <w:rsid w:val="00183DC4"/>
    <w:rsid w:val="001B3A35"/>
    <w:rsid w:val="001B71DB"/>
    <w:rsid w:val="001C2B69"/>
    <w:rsid w:val="001C3491"/>
    <w:rsid w:val="001C5162"/>
    <w:rsid w:val="001D23CB"/>
    <w:rsid w:val="0020003C"/>
    <w:rsid w:val="00200976"/>
    <w:rsid w:val="0021751F"/>
    <w:rsid w:val="00224AAC"/>
    <w:rsid w:val="002320C9"/>
    <w:rsid w:val="00242F2B"/>
    <w:rsid w:val="00261AF3"/>
    <w:rsid w:val="002B599A"/>
    <w:rsid w:val="002D070C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41B18"/>
    <w:rsid w:val="00441BDC"/>
    <w:rsid w:val="00444FEF"/>
    <w:rsid w:val="00461E2B"/>
    <w:rsid w:val="004A15B0"/>
    <w:rsid w:val="00541140"/>
    <w:rsid w:val="005547D0"/>
    <w:rsid w:val="0056338A"/>
    <w:rsid w:val="005D2012"/>
    <w:rsid w:val="005E271D"/>
    <w:rsid w:val="005E4470"/>
    <w:rsid w:val="00645CFF"/>
    <w:rsid w:val="00646919"/>
    <w:rsid w:val="00672403"/>
    <w:rsid w:val="00692D49"/>
    <w:rsid w:val="006E2606"/>
    <w:rsid w:val="00700FF0"/>
    <w:rsid w:val="00710037"/>
    <w:rsid w:val="007128C1"/>
    <w:rsid w:val="0072434C"/>
    <w:rsid w:val="007258FB"/>
    <w:rsid w:val="00736DAA"/>
    <w:rsid w:val="00751091"/>
    <w:rsid w:val="0077731F"/>
    <w:rsid w:val="007F0598"/>
    <w:rsid w:val="007F3BB6"/>
    <w:rsid w:val="008602F8"/>
    <w:rsid w:val="0087792E"/>
    <w:rsid w:val="00880002"/>
    <w:rsid w:val="008C2299"/>
    <w:rsid w:val="008C65D4"/>
    <w:rsid w:val="00901D12"/>
    <w:rsid w:val="00942C88"/>
    <w:rsid w:val="00950EE9"/>
    <w:rsid w:val="0099314B"/>
    <w:rsid w:val="009949FE"/>
    <w:rsid w:val="009D1C58"/>
    <w:rsid w:val="009D2F7B"/>
    <w:rsid w:val="009E5CD9"/>
    <w:rsid w:val="009F0165"/>
    <w:rsid w:val="009F626B"/>
    <w:rsid w:val="00A40393"/>
    <w:rsid w:val="00A448E7"/>
    <w:rsid w:val="00A97609"/>
    <w:rsid w:val="00AB35CE"/>
    <w:rsid w:val="00AC324E"/>
    <w:rsid w:val="00B22E26"/>
    <w:rsid w:val="00B63F1D"/>
    <w:rsid w:val="00B668A9"/>
    <w:rsid w:val="00B76E37"/>
    <w:rsid w:val="00B803DE"/>
    <w:rsid w:val="00B8778E"/>
    <w:rsid w:val="00B96E8E"/>
    <w:rsid w:val="00BA1287"/>
    <w:rsid w:val="00BA55B0"/>
    <w:rsid w:val="00BC3118"/>
    <w:rsid w:val="00BD49E0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E6731"/>
    <w:rsid w:val="00CF52FF"/>
    <w:rsid w:val="00D12A55"/>
    <w:rsid w:val="00D17A7A"/>
    <w:rsid w:val="00D26FD4"/>
    <w:rsid w:val="00D637DB"/>
    <w:rsid w:val="00DF0C00"/>
    <w:rsid w:val="00E326C2"/>
    <w:rsid w:val="00E7004D"/>
    <w:rsid w:val="00E77161"/>
    <w:rsid w:val="00E85955"/>
    <w:rsid w:val="00E87ACE"/>
    <w:rsid w:val="00EA374C"/>
    <w:rsid w:val="00EB267E"/>
    <w:rsid w:val="00EB6176"/>
    <w:rsid w:val="00EE155B"/>
    <w:rsid w:val="00F01DD8"/>
    <w:rsid w:val="00F34152"/>
    <w:rsid w:val="00F45073"/>
    <w:rsid w:val="00F65753"/>
    <w:rsid w:val="00F7061A"/>
    <w:rsid w:val="00F7541A"/>
    <w:rsid w:val="00F75CEB"/>
    <w:rsid w:val="00F9264F"/>
    <w:rsid w:val="00F9530F"/>
    <w:rsid w:val="00FD7BFC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EE1C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B6322-6162-4D21-9120-71465657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238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1.Согласиться с проектом закона Приморского края "О внесении изменений в Закон П</vt:lpstr>
      <vt:lpstr>2.Рассмотреть проект закона Приморского края "О внесении изменений в Закон Примо</vt:lpstr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48</cp:revision>
  <cp:lastPrinted>2022-12-07T05:46:00Z</cp:lastPrinted>
  <dcterms:created xsi:type="dcterms:W3CDTF">2019-01-10T02:44:00Z</dcterms:created>
  <dcterms:modified xsi:type="dcterms:W3CDTF">2022-12-07T05:46:00Z</dcterms:modified>
</cp:coreProperties>
</file>