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192673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8522AC" w:rsidP="007C1E94">
            <w:pPr>
              <w:jc w:val="both"/>
            </w:pPr>
            <w:r w:rsidRPr="002F44F7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</w:t>
            </w:r>
            <w:r w:rsidRPr="00A421C4">
              <w:rPr>
                <w:szCs w:val="28"/>
              </w:rPr>
              <w:t>Собрания Российской Федерации проекта федерального закона "</w:t>
            </w:r>
            <w:r>
              <w:rPr>
                <w:bCs/>
                <w:szCs w:val="28"/>
              </w:rPr>
              <w:t>О внесении изменения</w:t>
            </w:r>
            <w:r w:rsidRPr="00A421C4">
              <w:rPr>
                <w:bCs/>
                <w:szCs w:val="28"/>
              </w:rPr>
              <w:t xml:space="preserve"> в Жилищный кодекс</w:t>
            </w:r>
            <w:r w:rsidRPr="00A421C4">
              <w:rPr>
                <w:szCs w:val="28"/>
              </w:rPr>
              <w:t xml:space="preserve"> </w:t>
            </w:r>
            <w:r w:rsidRPr="00A421C4">
              <w:rPr>
                <w:bCs/>
                <w:szCs w:val="28"/>
              </w:rPr>
              <w:t>Российской Федерации</w:t>
            </w:r>
            <w:r w:rsidRPr="00A421C4">
              <w:rPr>
                <w:szCs w:val="28"/>
              </w:rPr>
              <w:t>"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993713" w:rsidRPr="00971536" w:rsidRDefault="008522AC" w:rsidP="00BC4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t xml:space="preserve">Рассмотрев </w:t>
      </w:r>
      <w:bookmarkStart w:id="0" w:name="_GoBack"/>
      <w:bookmarkEnd w:id="0"/>
      <w:r>
        <w:t xml:space="preserve">законодательную инициативу </w:t>
      </w:r>
      <w:r w:rsidRPr="002F44F7">
        <w:rPr>
          <w:szCs w:val="28"/>
        </w:rPr>
        <w:t>Законодательного Собрания Приморского края</w:t>
      </w:r>
      <w:r w:rsidRPr="005B6DDD">
        <w:rPr>
          <w:szCs w:val="28"/>
        </w:rPr>
        <w:t xml:space="preserve"> </w:t>
      </w:r>
      <w:r>
        <w:rPr>
          <w:szCs w:val="28"/>
        </w:rPr>
        <w:t xml:space="preserve">по внесению в Государственную Думу Федерального Собрания Российской Федерации проекта федерального закона </w:t>
      </w:r>
      <w:r w:rsidRPr="00A421C4">
        <w:rPr>
          <w:szCs w:val="28"/>
        </w:rPr>
        <w:t>"</w:t>
      </w:r>
      <w:r>
        <w:rPr>
          <w:bCs/>
          <w:szCs w:val="28"/>
        </w:rPr>
        <w:t>О внесении изменения</w:t>
      </w:r>
      <w:r w:rsidRPr="00A421C4">
        <w:rPr>
          <w:bCs/>
          <w:szCs w:val="28"/>
        </w:rPr>
        <w:t xml:space="preserve"> в Жилищный кодекс</w:t>
      </w:r>
      <w:r w:rsidRPr="00A421C4">
        <w:rPr>
          <w:szCs w:val="28"/>
        </w:rPr>
        <w:t xml:space="preserve"> </w:t>
      </w:r>
      <w:r w:rsidRPr="00A421C4">
        <w:rPr>
          <w:bCs/>
          <w:szCs w:val="28"/>
        </w:rPr>
        <w:t>Российской Федерации</w:t>
      </w:r>
      <w:r>
        <w:rPr>
          <w:bCs/>
          <w:szCs w:val="28"/>
        </w:rPr>
        <w:t>"</w:t>
      </w:r>
      <w:r w:rsidRPr="00C47A63">
        <w:rPr>
          <w:szCs w:val="28"/>
        </w:rPr>
        <w:t>,</w:t>
      </w:r>
      <w:r>
        <w:rPr>
          <w:szCs w:val="28"/>
        </w:rPr>
        <w:t xml:space="preserve"> </w:t>
      </w:r>
      <w:r w:rsidR="00993713">
        <w:rPr>
          <w:szCs w:val="28"/>
        </w:rPr>
        <w:t xml:space="preserve">принимая во внимание </w:t>
      </w:r>
      <w:r w:rsidR="00BC428D">
        <w:rPr>
          <w:szCs w:val="28"/>
        </w:rPr>
        <w:t xml:space="preserve">заключение Комиссии Совета законодателей Российской Федерации при Федеральном Собрании Российской Федерации, а также </w:t>
      </w:r>
      <w:r w:rsidR="00993713">
        <w:rPr>
          <w:szCs w:val="28"/>
        </w:rPr>
        <w:t>заключение правового управления аппарата Законодател</w:t>
      </w:r>
      <w:r w:rsidR="00BC428D">
        <w:rPr>
          <w:szCs w:val="28"/>
        </w:rPr>
        <w:t>ьного Собрания Приморского края</w:t>
      </w:r>
      <w:r w:rsidR="00993713">
        <w:rPr>
          <w:szCs w:val="28"/>
        </w:rPr>
        <w:t xml:space="preserve">, </w:t>
      </w:r>
      <w:r w:rsidR="00993713" w:rsidRPr="00971536">
        <w:rPr>
          <w:szCs w:val="28"/>
        </w:rPr>
        <w:t>комитет</w:t>
      </w:r>
      <w:proofErr w:type="gramEnd"/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РЕШИЛ:</w:t>
      </w:r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522AC" w:rsidRDefault="008522AC" w:rsidP="008522AC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t>1.Подготовить</w:t>
      </w:r>
      <w:proofErr w:type="spellEnd"/>
      <w:r>
        <w:t xml:space="preserve"> и в</w:t>
      </w:r>
      <w:r>
        <w:rPr>
          <w:szCs w:val="28"/>
        </w:rPr>
        <w:t xml:space="preserve">нести на рассмотрение Законодательного Собрания в </w:t>
      </w:r>
      <w:r w:rsidR="00BC428D">
        <w:rPr>
          <w:szCs w:val="28"/>
        </w:rPr>
        <w:t xml:space="preserve">декабре </w:t>
      </w:r>
      <w:r>
        <w:rPr>
          <w:szCs w:val="28"/>
        </w:rPr>
        <w:t xml:space="preserve">2022 года </w:t>
      </w:r>
      <w:r>
        <w:t>проект постановления Законодательного Собрания "</w:t>
      </w:r>
      <w:r w:rsidRPr="00DF719B">
        <w:rPr>
          <w:szCs w:val="28"/>
        </w:rPr>
        <w:t>О</w:t>
      </w:r>
      <w:r>
        <w:rPr>
          <w:szCs w:val="28"/>
        </w:rPr>
        <w:t xml:space="preserve"> законодательной инициативе </w:t>
      </w:r>
      <w:r w:rsidRPr="002F44F7">
        <w:rPr>
          <w:szCs w:val="28"/>
        </w:rPr>
        <w:t>Законодательного Собрания Приморского края</w:t>
      </w:r>
      <w:r w:rsidRPr="005B6DDD">
        <w:rPr>
          <w:szCs w:val="28"/>
        </w:rPr>
        <w:t xml:space="preserve"> </w:t>
      </w:r>
      <w:r>
        <w:rPr>
          <w:szCs w:val="28"/>
        </w:rPr>
        <w:t xml:space="preserve">по внесению в Государственную Думу Федерального Собрания Российской Федерации проекта федерального закона </w:t>
      </w:r>
      <w:r w:rsidRPr="00A421C4">
        <w:rPr>
          <w:szCs w:val="28"/>
        </w:rPr>
        <w:t>"</w:t>
      </w:r>
      <w:r w:rsidR="0077633D">
        <w:rPr>
          <w:bCs/>
          <w:szCs w:val="28"/>
        </w:rPr>
        <w:t>О внесении изменения</w:t>
      </w:r>
      <w:r w:rsidRPr="00A421C4">
        <w:rPr>
          <w:bCs/>
          <w:szCs w:val="28"/>
        </w:rPr>
        <w:t xml:space="preserve"> в Жилищный кодекс</w:t>
      </w:r>
      <w:r w:rsidRPr="00A421C4">
        <w:rPr>
          <w:szCs w:val="28"/>
        </w:rPr>
        <w:t xml:space="preserve"> </w:t>
      </w:r>
      <w:r w:rsidRPr="00A421C4">
        <w:rPr>
          <w:bCs/>
          <w:szCs w:val="28"/>
        </w:rPr>
        <w:t>Российской Федерации</w:t>
      </w:r>
      <w:r>
        <w:rPr>
          <w:bCs/>
          <w:szCs w:val="28"/>
        </w:rPr>
        <w:t>".</w:t>
      </w:r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</w:pPr>
    </w:p>
    <w:p w:rsidR="008522AC" w:rsidRDefault="008522AC" w:rsidP="008522AC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(</w:t>
      </w:r>
      <w:proofErr w:type="gramStart"/>
      <w:r w:rsidRPr="008522AC">
        <w:rPr>
          <w:b/>
          <w:u w:val="single"/>
        </w:rPr>
        <w:t>поддержать/не поддерживать</w:t>
      </w:r>
      <w:proofErr w:type="gramEnd"/>
      <w:r>
        <w:t xml:space="preserve">) </w:t>
      </w:r>
      <w:r>
        <w:rPr>
          <w:szCs w:val="28"/>
        </w:rPr>
        <w:t xml:space="preserve">законодательную инициативу </w:t>
      </w:r>
      <w:r w:rsidRPr="002F44F7">
        <w:rPr>
          <w:szCs w:val="28"/>
        </w:rPr>
        <w:t>Законодательного Собрания Приморского края</w:t>
      </w:r>
      <w:r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</w:t>
      </w:r>
      <w:r w:rsidRPr="00A421C4">
        <w:rPr>
          <w:szCs w:val="28"/>
        </w:rPr>
        <w:t>"</w:t>
      </w:r>
      <w:r w:rsidR="0077633D">
        <w:rPr>
          <w:bCs/>
          <w:szCs w:val="28"/>
        </w:rPr>
        <w:t>О внесении изменения</w:t>
      </w:r>
      <w:r w:rsidRPr="00A421C4">
        <w:rPr>
          <w:bCs/>
          <w:szCs w:val="28"/>
        </w:rPr>
        <w:t xml:space="preserve"> в Жилищный кодекс</w:t>
      </w:r>
      <w:r w:rsidRPr="00A421C4">
        <w:rPr>
          <w:szCs w:val="28"/>
        </w:rPr>
        <w:t xml:space="preserve"> </w:t>
      </w:r>
      <w:r w:rsidRPr="00A421C4">
        <w:rPr>
          <w:bCs/>
          <w:szCs w:val="28"/>
        </w:rPr>
        <w:t>Российской Федерации</w:t>
      </w:r>
      <w:r>
        <w:rPr>
          <w:bCs/>
          <w:szCs w:val="28"/>
        </w:rPr>
        <w:t>".</w:t>
      </w:r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</w:pPr>
    </w:p>
    <w:p w:rsidR="008522AC" w:rsidRDefault="008522AC" w:rsidP="008522A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3.Поручить</w:t>
      </w:r>
      <w:proofErr w:type="spellEnd"/>
      <w:r w:rsidR="0077633D">
        <w:t xml:space="preserve"> Исакову Владимиру Владимировичу</w:t>
      </w:r>
      <w:r>
        <w:t xml:space="preserve">, </w:t>
      </w:r>
      <w:r w:rsidR="0077633D">
        <w:t xml:space="preserve">председателю комитета </w:t>
      </w:r>
      <w:r>
        <w:t xml:space="preserve">Законодательного Собрания </w:t>
      </w:r>
      <w:r w:rsidR="0077633D">
        <w:t xml:space="preserve">по экономической политике и </w:t>
      </w:r>
      <w:r w:rsidR="0077633D">
        <w:lastRenderedPageBreak/>
        <w:t xml:space="preserve">собственности </w:t>
      </w:r>
      <w:r>
        <w:t xml:space="preserve">выступить на заседании Законодательного Собрания с </w:t>
      </w:r>
      <w:r w:rsidR="0077633D">
        <w:t>со</w:t>
      </w:r>
      <w:r>
        <w:t>докладом по данному вопросу.</w:t>
      </w:r>
    </w:p>
    <w:p w:rsidR="008522AC" w:rsidRDefault="008522AC" w:rsidP="00BC428D"/>
    <w:p w:rsidR="008522AC" w:rsidRDefault="008522AC" w:rsidP="008522A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4.Определить</w:t>
      </w:r>
      <w:proofErr w:type="spellEnd"/>
      <w:r>
        <w:t xml:space="preserve"> время для рассмотрения вопроса - 10 минут, в том числе для доклада - 5</w:t>
      </w:r>
      <w:r w:rsidR="0077633D">
        <w:t xml:space="preserve"> минут, для содоклада 2 -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63F" w:rsidRDefault="00B2163F">
      <w:r>
        <w:separator/>
      </w:r>
    </w:p>
  </w:endnote>
  <w:endnote w:type="continuationSeparator" w:id="0">
    <w:p w:rsidR="00B2163F" w:rsidRDefault="00B21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63F" w:rsidRDefault="00B2163F">
      <w:r>
        <w:separator/>
      </w:r>
    </w:p>
  </w:footnote>
  <w:footnote w:type="continuationSeparator" w:id="0">
    <w:p w:rsidR="00B2163F" w:rsidRDefault="00B21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3A35"/>
    <w:rsid w:val="001C5162"/>
    <w:rsid w:val="001F31F3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5088C"/>
    <w:rsid w:val="00567D3F"/>
    <w:rsid w:val="00592CA8"/>
    <w:rsid w:val="0059562B"/>
    <w:rsid w:val="005E7861"/>
    <w:rsid w:val="00684323"/>
    <w:rsid w:val="00692D49"/>
    <w:rsid w:val="006D4FA9"/>
    <w:rsid w:val="007128C1"/>
    <w:rsid w:val="007258FB"/>
    <w:rsid w:val="00751091"/>
    <w:rsid w:val="0077633D"/>
    <w:rsid w:val="007C1E94"/>
    <w:rsid w:val="007E3FE8"/>
    <w:rsid w:val="007F0598"/>
    <w:rsid w:val="008139B4"/>
    <w:rsid w:val="00846FD8"/>
    <w:rsid w:val="008522AC"/>
    <w:rsid w:val="008602F8"/>
    <w:rsid w:val="0087792E"/>
    <w:rsid w:val="008B133D"/>
    <w:rsid w:val="008D67C1"/>
    <w:rsid w:val="008E529C"/>
    <w:rsid w:val="009620E9"/>
    <w:rsid w:val="0098002B"/>
    <w:rsid w:val="0099314B"/>
    <w:rsid w:val="00993713"/>
    <w:rsid w:val="00995F9B"/>
    <w:rsid w:val="009E5CD9"/>
    <w:rsid w:val="009F0165"/>
    <w:rsid w:val="009F626B"/>
    <w:rsid w:val="00B2163F"/>
    <w:rsid w:val="00B668A9"/>
    <w:rsid w:val="00B803DE"/>
    <w:rsid w:val="00BA5100"/>
    <w:rsid w:val="00BC3F63"/>
    <w:rsid w:val="00BC428D"/>
    <w:rsid w:val="00BE16C2"/>
    <w:rsid w:val="00BF25B2"/>
    <w:rsid w:val="00C36208"/>
    <w:rsid w:val="00C475CE"/>
    <w:rsid w:val="00C81871"/>
    <w:rsid w:val="00C87CF3"/>
    <w:rsid w:val="00C907CD"/>
    <w:rsid w:val="00C9335B"/>
    <w:rsid w:val="00C958B6"/>
    <w:rsid w:val="00CE72CD"/>
    <w:rsid w:val="00D075E2"/>
    <w:rsid w:val="00D17A7A"/>
    <w:rsid w:val="00D339BC"/>
    <w:rsid w:val="00D612DF"/>
    <w:rsid w:val="00D740B0"/>
    <w:rsid w:val="00DC2EE4"/>
    <w:rsid w:val="00E77161"/>
    <w:rsid w:val="00E914BE"/>
    <w:rsid w:val="00ED1374"/>
    <w:rsid w:val="00EE4497"/>
    <w:rsid w:val="00F01DD8"/>
    <w:rsid w:val="00F75FD6"/>
    <w:rsid w:val="00F83A9F"/>
    <w:rsid w:val="00F8519D"/>
    <w:rsid w:val="00FF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94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50</cp:revision>
  <cp:lastPrinted>2022-05-17T01:20:00Z</cp:lastPrinted>
  <dcterms:created xsi:type="dcterms:W3CDTF">2014-08-03T23:22:00Z</dcterms:created>
  <dcterms:modified xsi:type="dcterms:W3CDTF">2022-12-07T03:59:00Z</dcterms:modified>
</cp:coreProperties>
</file>