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3173881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  <w:bookmarkStart w:id="1" w:name="_GoBack"/>
            <w:bookmarkEnd w:id="1"/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75FD6" w:rsidP="00403016">
            <w:pPr>
              <w:jc w:val="both"/>
            </w:pPr>
            <w:r>
              <w:t xml:space="preserve">О проекте закона Приморского края </w:t>
            </w:r>
            <w:r w:rsidR="001D0783">
              <w:t>"О внесении изменений</w:t>
            </w:r>
            <w:r w:rsidR="00403016">
              <w:t xml:space="preserve"> в статью 2 Закона Приморского края "</w:t>
            </w:r>
            <w:r w:rsidR="00403016" w:rsidRPr="00CF7723">
              <w:rPr>
                <w:bCs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      </w:r>
            <w:r w:rsidR="00403016">
              <w:rPr>
                <w:bCs/>
                <w:szCs w:val="28"/>
              </w:rPr>
              <w:t>фере транспортного обслуживания</w:t>
            </w:r>
            <w:r w:rsidR="00403016">
              <w:t>"</w:t>
            </w:r>
            <w:r>
              <w:t xml:space="preserve"> (внесение законопроекта в качестве законодательной инициативы)</w:t>
            </w:r>
          </w:p>
        </w:tc>
      </w:tr>
    </w:tbl>
    <w:p w:rsidR="00F75FD6" w:rsidRDefault="00F75FD6" w:rsidP="00F75FD6">
      <w:pPr>
        <w:ind w:firstLine="709"/>
        <w:jc w:val="both"/>
      </w:pPr>
    </w:p>
    <w:p w:rsidR="00F75FD6" w:rsidRDefault="00F75FD6" w:rsidP="00F75FD6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 проект закона Приморского края</w:t>
      </w:r>
      <w:r w:rsidR="00403016">
        <w:rPr>
          <w:szCs w:val="28"/>
        </w:rPr>
        <w:t xml:space="preserve"> </w:t>
      </w:r>
      <w:r w:rsidR="001D0783">
        <w:t>"О внесении изменений</w:t>
      </w:r>
      <w:r w:rsidR="00403016">
        <w:t xml:space="preserve"> в статью 2 Закона Приморского края "</w:t>
      </w:r>
      <w:r w:rsidR="00403016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403016">
        <w:rPr>
          <w:bCs/>
          <w:szCs w:val="28"/>
        </w:rPr>
        <w:t>фере транспортного обслуживания</w:t>
      </w:r>
      <w:r w:rsidR="00403016">
        <w:t>"</w:t>
      </w:r>
      <w:r w:rsidRPr="00C475CE">
        <w:rPr>
          <w:szCs w:val="28"/>
        </w:rPr>
        <w:t xml:space="preserve">, </w:t>
      </w:r>
      <w:r>
        <w:rPr>
          <w:szCs w:val="28"/>
        </w:rPr>
        <w:t>комитет</w:t>
      </w:r>
    </w:p>
    <w:p w:rsidR="00F75FD6" w:rsidRDefault="00F75FD6" w:rsidP="00F75FD6">
      <w:pPr>
        <w:ind w:firstLine="709"/>
        <w:jc w:val="both"/>
        <w:rPr>
          <w:szCs w:val="28"/>
        </w:rPr>
      </w:pPr>
    </w:p>
    <w:p w:rsidR="00F75FD6" w:rsidRDefault="00F75FD6" w:rsidP="00F75FD6">
      <w:pPr>
        <w:jc w:val="both"/>
      </w:pPr>
      <w:r>
        <w:rPr>
          <w:szCs w:val="28"/>
        </w:rPr>
        <w:t>РЕШИЛ:</w:t>
      </w: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Внести проект закона Приморского края </w:t>
      </w:r>
      <w:r w:rsidR="007A7C49">
        <w:t>"О внесении изменения</w:t>
      </w:r>
      <w:r w:rsidR="00403016">
        <w:t xml:space="preserve"> в статью 2 Закона Приморского края "</w:t>
      </w:r>
      <w:r w:rsidR="00403016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403016">
        <w:rPr>
          <w:bCs/>
          <w:szCs w:val="28"/>
        </w:rPr>
        <w:t>фере транспортного обслуживания</w:t>
      </w:r>
      <w:r w:rsidR="00403016">
        <w:t>"</w:t>
      </w:r>
      <w:r>
        <w:t xml:space="preserve"> в Законодательное Собрание</w:t>
      </w:r>
      <w:r w:rsidR="001C1E32">
        <w:t xml:space="preserve"> Приморского края</w:t>
      </w:r>
      <w:r>
        <w:t xml:space="preserve"> в качестве законодательной инициативы.</w:t>
      </w: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Pr="002B7B96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685172">
        <w:t>В.В</w:t>
      </w:r>
      <w:proofErr w:type="spellEnd"/>
      <w:r w:rsidR="00685172">
        <w:t>. Исаков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45A" w:rsidRDefault="00BC545A">
      <w:r>
        <w:separator/>
      </w:r>
    </w:p>
  </w:endnote>
  <w:endnote w:type="continuationSeparator" w:id="0">
    <w:p w:rsidR="00BC545A" w:rsidRDefault="00BC5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45A" w:rsidRDefault="00BC545A">
      <w:r>
        <w:separator/>
      </w:r>
    </w:p>
  </w:footnote>
  <w:footnote w:type="continuationSeparator" w:id="0">
    <w:p w:rsidR="00BC545A" w:rsidRDefault="00BC54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F3AF5"/>
    <w:rsid w:val="00160F97"/>
    <w:rsid w:val="001B3A35"/>
    <w:rsid w:val="001C1E32"/>
    <w:rsid w:val="001C5162"/>
    <w:rsid w:val="001D0783"/>
    <w:rsid w:val="0020003C"/>
    <w:rsid w:val="0029047B"/>
    <w:rsid w:val="002D48F9"/>
    <w:rsid w:val="002F40FE"/>
    <w:rsid w:val="00357541"/>
    <w:rsid w:val="00383131"/>
    <w:rsid w:val="003A7E80"/>
    <w:rsid w:val="003B4C86"/>
    <w:rsid w:val="003D4A28"/>
    <w:rsid w:val="003F2358"/>
    <w:rsid w:val="00403016"/>
    <w:rsid w:val="00461E2B"/>
    <w:rsid w:val="004749A2"/>
    <w:rsid w:val="004819A5"/>
    <w:rsid w:val="004E7986"/>
    <w:rsid w:val="00515FC7"/>
    <w:rsid w:val="005C5568"/>
    <w:rsid w:val="00685172"/>
    <w:rsid w:val="00692D49"/>
    <w:rsid w:val="006E286D"/>
    <w:rsid w:val="007128C1"/>
    <w:rsid w:val="007258FB"/>
    <w:rsid w:val="00751091"/>
    <w:rsid w:val="0076660F"/>
    <w:rsid w:val="007A7C49"/>
    <w:rsid w:val="007F0598"/>
    <w:rsid w:val="008602F8"/>
    <w:rsid w:val="00872827"/>
    <w:rsid w:val="0087792E"/>
    <w:rsid w:val="00880E13"/>
    <w:rsid w:val="008B133D"/>
    <w:rsid w:val="008C3E09"/>
    <w:rsid w:val="008E2486"/>
    <w:rsid w:val="0099314B"/>
    <w:rsid w:val="009E5CD9"/>
    <w:rsid w:val="009F0165"/>
    <w:rsid w:val="009F626B"/>
    <w:rsid w:val="00AF598C"/>
    <w:rsid w:val="00B0708A"/>
    <w:rsid w:val="00B668A9"/>
    <w:rsid w:val="00B803DE"/>
    <w:rsid w:val="00BA5100"/>
    <w:rsid w:val="00BC545A"/>
    <w:rsid w:val="00BE16C2"/>
    <w:rsid w:val="00C25FD2"/>
    <w:rsid w:val="00C541DE"/>
    <w:rsid w:val="00C9335B"/>
    <w:rsid w:val="00C958B6"/>
    <w:rsid w:val="00D17A7A"/>
    <w:rsid w:val="00E22C51"/>
    <w:rsid w:val="00E77161"/>
    <w:rsid w:val="00ED1374"/>
    <w:rsid w:val="00F01DD8"/>
    <w:rsid w:val="00F02B39"/>
    <w:rsid w:val="00F13EA9"/>
    <w:rsid w:val="00F75FD6"/>
    <w:rsid w:val="00FE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36</cp:revision>
  <cp:lastPrinted>2022-09-07T22:47:00Z</cp:lastPrinted>
  <dcterms:created xsi:type="dcterms:W3CDTF">2014-08-03T23:22:00Z</dcterms:created>
  <dcterms:modified xsi:type="dcterms:W3CDTF">2022-12-04T23:47:00Z</dcterms:modified>
</cp:coreProperties>
</file>