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C5A5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C5A5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7C1E27"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6C5A54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6C5A54" w:rsidRPr="00FF338A" w:rsidRDefault="006C5A54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</w:p>
    <w:p w:rsidR="00A15F48" w:rsidRDefault="00A15F48" w:rsidP="00A15F48">
      <w:pPr>
        <w:ind w:firstLine="709"/>
        <w:jc w:val="both"/>
        <w:rPr>
          <w:rFonts w:eastAsia="Calibri"/>
          <w:szCs w:val="28"/>
          <w:lang w:eastAsia="en-US"/>
        </w:rPr>
      </w:pPr>
    </w:p>
    <w:p w:rsidR="00CE1B9E" w:rsidRPr="00A15F48" w:rsidRDefault="00A15F48" w:rsidP="00A15F48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7C1E27" w:rsidRDefault="007C1E27" w:rsidP="007C1E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от 3 декабря 2014 года </w:t>
      </w:r>
      <w:r>
        <w:rPr>
          <w:szCs w:val="28"/>
        </w:rPr>
        <w:br/>
        <w:t>№ 507-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следующие изменения:</w:t>
      </w:r>
    </w:p>
    <w:p w:rsidR="007C1E27" w:rsidRDefault="007C1E27" w:rsidP="007C1E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33 изложить в следующей редакции: </w:t>
      </w:r>
    </w:p>
    <w:p w:rsidR="007C1E27" w:rsidRDefault="007C1E27" w:rsidP="007C1E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"33)</w:t>
      </w:r>
      <w:proofErr w:type="spellStart"/>
      <w:r>
        <w:rPr>
          <w:szCs w:val="28"/>
        </w:rPr>
        <w:t>Яковлевский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.".</w:t>
      </w:r>
      <w:proofErr w:type="gramEnd"/>
    </w:p>
    <w:p w:rsidR="007C1E27" w:rsidRDefault="007C1E27" w:rsidP="007C1E27">
      <w:pPr>
        <w:autoSpaceDE w:val="0"/>
        <w:autoSpaceDN w:val="0"/>
        <w:adjustRightInd w:val="0"/>
        <w:jc w:val="both"/>
        <w:rPr>
          <w:szCs w:val="28"/>
        </w:rPr>
      </w:pPr>
    </w:p>
    <w:p w:rsidR="007C1E27" w:rsidRDefault="007C1E27" w:rsidP="007C1E27">
      <w:pPr>
        <w:ind w:firstLine="709"/>
        <w:rPr>
          <w:szCs w:val="28"/>
        </w:rPr>
      </w:pPr>
      <w:r>
        <w:rPr>
          <w:szCs w:val="28"/>
        </w:rPr>
        <w:t>СТАТЬЯ 2.</w:t>
      </w:r>
    </w:p>
    <w:p w:rsidR="007C1E27" w:rsidRPr="00BC5349" w:rsidRDefault="00BC5349" w:rsidP="00BC5349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  <w:bookmarkStart w:id="0" w:name="_GoBack"/>
      <w:bookmarkEnd w:id="0"/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56" w:rsidRDefault="008E1D56">
      <w:r>
        <w:separator/>
      </w:r>
    </w:p>
  </w:endnote>
  <w:endnote w:type="continuationSeparator" w:id="0">
    <w:p w:rsidR="008E1D56" w:rsidRDefault="008E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56" w:rsidRDefault="008E1D56">
      <w:r>
        <w:separator/>
      </w:r>
    </w:p>
  </w:footnote>
  <w:footnote w:type="continuationSeparator" w:id="0">
    <w:p w:rsidR="008E1D56" w:rsidRDefault="008E1D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125A21"/>
    <w:rsid w:val="0019735B"/>
    <w:rsid w:val="002C715D"/>
    <w:rsid w:val="00347199"/>
    <w:rsid w:val="0034739D"/>
    <w:rsid w:val="003C18D2"/>
    <w:rsid w:val="003D0C76"/>
    <w:rsid w:val="004721A0"/>
    <w:rsid w:val="004C2FAF"/>
    <w:rsid w:val="00523C32"/>
    <w:rsid w:val="00660AB7"/>
    <w:rsid w:val="006C5A54"/>
    <w:rsid w:val="006E3FC7"/>
    <w:rsid w:val="0073122B"/>
    <w:rsid w:val="007C1E27"/>
    <w:rsid w:val="008B52CE"/>
    <w:rsid w:val="008E1D56"/>
    <w:rsid w:val="00997103"/>
    <w:rsid w:val="009B0AE1"/>
    <w:rsid w:val="00A15F48"/>
    <w:rsid w:val="00B7209C"/>
    <w:rsid w:val="00BC5349"/>
    <w:rsid w:val="00CC5615"/>
    <w:rsid w:val="00CD55D2"/>
    <w:rsid w:val="00CE1B9E"/>
    <w:rsid w:val="00D64099"/>
    <w:rsid w:val="00EA39E4"/>
    <w:rsid w:val="00EB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BC5349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BC5349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16</cp:revision>
  <cp:lastPrinted>2022-12-09T03:45:00Z</cp:lastPrinted>
  <dcterms:created xsi:type="dcterms:W3CDTF">2022-01-12T23:37:00Z</dcterms:created>
  <dcterms:modified xsi:type="dcterms:W3CDTF">2022-12-09T05:13:00Z</dcterms:modified>
</cp:coreProperties>
</file>