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DD23E7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1;mso-position-horizontal-relative:page;mso-position-vertical-relative:page" o:allowincell="f" stroked="f">
                  <v:textbox style="mso-next-textbox:#_x0000_s1026" inset="0,0,0,0">
                    <w:txbxContent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FB3785">
                          <w:rPr>
                            <w:sz w:val="20"/>
                          </w:rPr>
                          <w:t>подготовлен</w:t>
                        </w:r>
                        <w:r w:rsidR="007A4494"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собственности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21249" w:rsidRPr="00CF7723" w:rsidRDefault="00933407" w:rsidP="00E1361E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</w:t>
      </w:r>
      <w:r w:rsidR="00021249" w:rsidRPr="00CF7723">
        <w:rPr>
          <w:b/>
          <w:szCs w:val="28"/>
        </w:rPr>
        <w:t xml:space="preserve"> В СТАТЬЮ 2 ЗАКОНА ПРИМОРСКОГО КРАЯ </w:t>
      </w:r>
      <w:r w:rsidR="00021249">
        <w:rPr>
          <w:b/>
          <w:szCs w:val="28"/>
        </w:rPr>
        <w:t>"</w:t>
      </w:r>
      <w:r w:rsidR="00021249" w:rsidRPr="00CF7723">
        <w:rPr>
          <w:b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 w:rsidR="00021249">
        <w:rPr>
          <w:b/>
          <w:szCs w:val="28"/>
        </w:rPr>
        <w:t>"</w:t>
      </w:r>
    </w:p>
    <w:p w:rsidR="00021249" w:rsidRPr="008C035A" w:rsidRDefault="00021249" w:rsidP="00021249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caps/>
          <w:szCs w:val="28"/>
        </w:rPr>
      </w:pPr>
    </w:p>
    <w:p w:rsidR="00021249" w:rsidRDefault="00021249" w:rsidP="00021249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  <w:r w:rsidR="00FB3785">
        <w:rPr>
          <w:szCs w:val="28"/>
        </w:rPr>
        <w:t xml:space="preserve"> в первом чтении</w:t>
      </w:r>
    </w:p>
    <w:p w:rsidR="00FB3785" w:rsidRDefault="00FB3785" w:rsidP="00021249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021249" w:rsidRPr="008C035A" w:rsidRDefault="00021249" w:rsidP="00021249">
      <w:pPr>
        <w:ind w:firstLine="720"/>
        <w:jc w:val="both"/>
        <w:rPr>
          <w:szCs w:val="28"/>
        </w:rPr>
      </w:pPr>
    </w:p>
    <w:p w:rsidR="00FC15D0" w:rsidRDefault="00FC15D0" w:rsidP="00FC15D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СТАТЬЯ 1.</w:t>
      </w:r>
    </w:p>
    <w:p w:rsidR="00FC15D0" w:rsidRDefault="00FC15D0" w:rsidP="00FC15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статью 2 Закона Приморского края от 1 ноября 2018 года </w:t>
      </w:r>
      <w:r>
        <w:rPr>
          <w:szCs w:val="28"/>
        </w:rPr>
        <w:br/>
        <w:t>№ 378-</w:t>
      </w:r>
      <w:proofErr w:type="spellStart"/>
      <w:r>
        <w:rPr>
          <w:szCs w:val="28"/>
        </w:rPr>
        <w:t>КЗ</w:t>
      </w:r>
      <w:proofErr w:type="spellEnd"/>
      <w:r>
        <w:rPr>
          <w:szCs w:val="28"/>
        </w:rPr>
        <w:t xml:space="preserve"> </w:t>
      </w:r>
      <w:r>
        <w:rPr>
          <w:bCs/>
          <w:szCs w:val="28"/>
        </w:rPr>
        <w:t>"О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>
        <w:rPr>
          <w:szCs w:val="28"/>
        </w:rPr>
        <w:t>" следующие изменения:</w:t>
      </w:r>
    </w:p>
    <w:p w:rsidR="00FC15D0" w:rsidRDefault="00FC15D0" w:rsidP="00FC15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34 изложить в следующей редакции:</w:t>
      </w:r>
    </w:p>
    <w:p w:rsidR="00FC15D0" w:rsidRDefault="00FC15D0" w:rsidP="00FC15D0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"34)</w:t>
      </w:r>
      <w:proofErr w:type="spellStart"/>
      <w:r>
        <w:rPr>
          <w:szCs w:val="28"/>
        </w:rPr>
        <w:t>Яковлевский</w:t>
      </w:r>
      <w:proofErr w:type="spellEnd"/>
      <w:r>
        <w:rPr>
          <w:szCs w:val="28"/>
        </w:rPr>
        <w:t xml:space="preserve"> муниципальный округ</w:t>
      </w:r>
      <w:proofErr w:type="gramStart"/>
      <w:r>
        <w:rPr>
          <w:szCs w:val="28"/>
        </w:rPr>
        <w:t>.".</w:t>
      </w:r>
      <w:proofErr w:type="gramEnd"/>
    </w:p>
    <w:p w:rsidR="00FC15D0" w:rsidRDefault="00FC15D0" w:rsidP="00FC15D0">
      <w:pPr>
        <w:widowControl w:val="0"/>
        <w:ind w:firstLine="720"/>
        <w:jc w:val="both"/>
        <w:rPr>
          <w:szCs w:val="28"/>
        </w:rPr>
      </w:pPr>
    </w:p>
    <w:p w:rsidR="00FC15D0" w:rsidRDefault="00FC15D0" w:rsidP="00FC15D0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5E5AB3" w:rsidRDefault="005E5AB3" w:rsidP="005E5AB3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Настоящий Закон вступает в силу с 1 января 2023 года.</w:t>
      </w:r>
    </w:p>
    <w:p w:rsidR="00FC15D0" w:rsidRDefault="00FC15D0" w:rsidP="00FC15D0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0" w:name="_GoBack"/>
      <w:bookmarkEnd w:id="0"/>
    </w:p>
    <w:p w:rsidR="00021249" w:rsidRPr="00CF7723" w:rsidRDefault="00021249" w:rsidP="00021249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21249" w:rsidRDefault="00021249" w:rsidP="00021249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21249" w:rsidRPr="008C035A" w:rsidRDefault="00021249" w:rsidP="00021249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021249" w:rsidRPr="008C035A" w:rsidRDefault="00021249" w:rsidP="00021249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8C035A"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proofErr w:type="spellStart"/>
      <w:r>
        <w:rPr>
          <w:szCs w:val="28"/>
        </w:rPr>
        <w:t>О.Н</w:t>
      </w:r>
      <w:proofErr w:type="spellEnd"/>
      <w:r>
        <w:rPr>
          <w:szCs w:val="28"/>
        </w:rPr>
        <w:t>. Кожемяко</w:t>
      </w:r>
    </w:p>
    <w:p w:rsidR="006E3FC7" w:rsidRDefault="006E3FC7" w:rsidP="00021249">
      <w:pPr>
        <w:ind w:firstLine="720"/>
      </w:pPr>
    </w:p>
    <w:sectPr w:rsidR="006E3FC7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3E7" w:rsidRDefault="00DD23E7">
      <w:r>
        <w:separator/>
      </w:r>
    </w:p>
  </w:endnote>
  <w:endnote w:type="continuationSeparator" w:id="0">
    <w:p w:rsidR="00DD23E7" w:rsidRDefault="00DD2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3E7" w:rsidRDefault="00DD23E7">
      <w:r>
        <w:separator/>
      </w:r>
    </w:p>
  </w:footnote>
  <w:footnote w:type="continuationSeparator" w:id="0">
    <w:p w:rsidR="00DD23E7" w:rsidRDefault="00DD23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2909"/>
    <w:rsid w:val="00021249"/>
    <w:rsid w:val="000906BF"/>
    <w:rsid w:val="00190249"/>
    <w:rsid w:val="001D7C46"/>
    <w:rsid w:val="002A170E"/>
    <w:rsid w:val="002D6B78"/>
    <w:rsid w:val="002E01D9"/>
    <w:rsid w:val="002E6A4D"/>
    <w:rsid w:val="00347199"/>
    <w:rsid w:val="00465D3C"/>
    <w:rsid w:val="0048207F"/>
    <w:rsid w:val="00546223"/>
    <w:rsid w:val="005E5AB3"/>
    <w:rsid w:val="006E3FC7"/>
    <w:rsid w:val="007A4494"/>
    <w:rsid w:val="00854BA6"/>
    <w:rsid w:val="00933407"/>
    <w:rsid w:val="009839A3"/>
    <w:rsid w:val="00A844E6"/>
    <w:rsid w:val="00A94FBE"/>
    <w:rsid w:val="00AA4D34"/>
    <w:rsid w:val="00B500E1"/>
    <w:rsid w:val="00BB2650"/>
    <w:rsid w:val="00BC0EFE"/>
    <w:rsid w:val="00C62909"/>
    <w:rsid w:val="00CE3043"/>
    <w:rsid w:val="00D3559C"/>
    <w:rsid w:val="00DC695A"/>
    <w:rsid w:val="00DD23E7"/>
    <w:rsid w:val="00E1361E"/>
    <w:rsid w:val="00E15912"/>
    <w:rsid w:val="00E209E9"/>
    <w:rsid w:val="00E520F1"/>
    <w:rsid w:val="00E66EF1"/>
    <w:rsid w:val="00FB3785"/>
    <w:rsid w:val="00FC1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qFormat/>
    <w:rsid w:val="005E5AB3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12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28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Пархоменко</dc:creator>
  <cp:lastModifiedBy>Пархоменко</cp:lastModifiedBy>
  <cp:revision>22</cp:revision>
  <cp:lastPrinted>2022-08-19T00:28:00Z</cp:lastPrinted>
  <dcterms:created xsi:type="dcterms:W3CDTF">2022-01-12T23:34:00Z</dcterms:created>
  <dcterms:modified xsi:type="dcterms:W3CDTF">2022-12-09T05:13:00Z</dcterms:modified>
</cp:coreProperties>
</file>