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199255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3910DD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821B45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821B45">
              <w:t xml:space="preserve">"Об организации транспортного обслуживания населения </w:t>
            </w:r>
            <w:r w:rsidR="00821B45">
              <w:rPr>
                <w:szCs w:val="28"/>
              </w:rPr>
              <w:t>в Приморском крае</w:t>
            </w:r>
            <w:r w:rsidR="00821B45">
              <w:t>"</w:t>
            </w:r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821B45">
        <w:rPr>
          <w:szCs w:val="28"/>
        </w:rPr>
        <w:t xml:space="preserve"> </w:t>
      </w:r>
      <w:r w:rsidR="00821B45">
        <w:t xml:space="preserve">"Об организации транспортного обслуживания населения </w:t>
      </w:r>
      <w:r w:rsidR="00821B45">
        <w:rPr>
          <w:szCs w:val="28"/>
        </w:rPr>
        <w:t>в Приморском крае</w:t>
      </w:r>
      <w:r w:rsidR="00821B45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>приведения в соответствие с федеральным законодательством</w:t>
      </w:r>
      <w:r>
        <w:rPr>
          <w:szCs w:val="28"/>
        </w:rPr>
        <w:t>, 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821B45">
        <w:t xml:space="preserve">"Об организации транспортного обслуживания населения </w:t>
      </w:r>
      <w:r w:rsidR="00821B45">
        <w:rPr>
          <w:szCs w:val="28"/>
        </w:rPr>
        <w:t>в Приморском крае</w:t>
      </w:r>
      <w:r w:rsidR="00821B45"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821B45">
        <w:rPr>
          <w:szCs w:val="28"/>
        </w:rPr>
        <w:t xml:space="preserve">декабре </w:t>
      </w:r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2.Поручить</w:t>
      </w:r>
      <w:r w:rsidR="004A4866">
        <w:rPr>
          <w:szCs w:val="28"/>
        </w:rPr>
        <w:t xml:space="preserve"> Исакову Владимиру Владимировичу</w:t>
      </w:r>
      <w:r>
        <w:rPr>
          <w:szCs w:val="28"/>
        </w:rPr>
        <w:t xml:space="preserve">, </w:t>
      </w:r>
      <w:r w:rsidR="004A4866">
        <w:rPr>
          <w:szCs w:val="28"/>
        </w:rPr>
        <w:t xml:space="preserve">председателю комитета </w:t>
      </w:r>
      <w:r w:rsidR="00821B45">
        <w:rPr>
          <w:szCs w:val="28"/>
        </w:rPr>
        <w:t>Законодательного Собрания Приморского края</w:t>
      </w:r>
      <w:r w:rsidR="004A4866">
        <w:rPr>
          <w:szCs w:val="28"/>
        </w:rPr>
        <w:t xml:space="preserve"> по экономической политике и собственности</w:t>
      </w:r>
      <w:r w:rsidR="00821B45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r>
        <w:rPr>
          <w:szCs w:val="28"/>
        </w:rPr>
        <w:t xml:space="preserve">3.Определить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406915">
        <w:t>В.В.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334" w:rsidRDefault="00D01334">
      <w:r>
        <w:separator/>
      </w:r>
    </w:p>
  </w:endnote>
  <w:endnote w:type="continuationSeparator" w:id="0">
    <w:p w:rsidR="00D01334" w:rsidRDefault="00D0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334" w:rsidRDefault="00D01334">
      <w:r>
        <w:separator/>
      </w:r>
    </w:p>
  </w:footnote>
  <w:footnote w:type="continuationSeparator" w:id="0">
    <w:p w:rsidR="00D01334" w:rsidRDefault="00D01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53DE7"/>
    <w:rsid w:val="00080DED"/>
    <w:rsid w:val="00116439"/>
    <w:rsid w:val="00154851"/>
    <w:rsid w:val="00160F97"/>
    <w:rsid w:val="0016262F"/>
    <w:rsid w:val="001664CC"/>
    <w:rsid w:val="00181AF1"/>
    <w:rsid w:val="001B3A35"/>
    <w:rsid w:val="001C5162"/>
    <w:rsid w:val="0020003C"/>
    <w:rsid w:val="00226C24"/>
    <w:rsid w:val="00245DE4"/>
    <w:rsid w:val="00287F9B"/>
    <w:rsid w:val="00291520"/>
    <w:rsid w:val="00291F34"/>
    <w:rsid w:val="003113B1"/>
    <w:rsid w:val="00320ACF"/>
    <w:rsid w:val="00357541"/>
    <w:rsid w:val="00383131"/>
    <w:rsid w:val="003910DD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A4866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E3FE8"/>
    <w:rsid w:val="007F0598"/>
    <w:rsid w:val="008139B4"/>
    <w:rsid w:val="00821B45"/>
    <w:rsid w:val="00846FD8"/>
    <w:rsid w:val="008602F8"/>
    <w:rsid w:val="0087792E"/>
    <w:rsid w:val="008B133D"/>
    <w:rsid w:val="008D67C1"/>
    <w:rsid w:val="008E529C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72D1E"/>
    <w:rsid w:val="00C87CF3"/>
    <w:rsid w:val="00C907CD"/>
    <w:rsid w:val="00C9335B"/>
    <w:rsid w:val="00C958B6"/>
    <w:rsid w:val="00CE72CD"/>
    <w:rsid w:val="00D01334"/>
    <w:rsid w:val="00D075E2"/>
    <w:rsid w:val="00D17A7A"/>
    <w:rsid w:val="00D612DF"/>
    <w:rsid w:val="00D740B0"/>
    <w:rsid w:val="00DC2EE4"/>
    <w:rsid w:val="00E77161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46</cp:revision>
  <cp:lastPrinted>2022-12-07T22:11:00Z</cp:lastPrinted>
  <dcterms:created xsi:type="dcterms:W3CDTF">2014-08-03T23:22:00Z</dcterms:created>
  <dcterms:modified xsi:type="dcterms:W3CDTF">2022-12-07T22:16:00Z</dcterms:modified>
</cp:coreProperties>
</file>