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D4A54" w:rsidRDefault="00FE685A" w:rsidP="007B49E6">
            <w:pPr>
              <w:jc w:val="both"/>
            </w:pPr>
            <w:r w:rsidRPr="00FE685A">
              <w:t xml:space="preserve">О </w:t>
            </w:r>
            <w:r w:rsidR="007D4A54">
              <w:t xml:space="preserve">проекте закона Приморского края "О внесении изменений </w:t>
            </w:r>
            <w:r w:rsidR="005D07C3">
              <w:t xml:space="preserve">в </w:t>
            </w:r>
            <w:r w:rsidR="005D07C3">
              <w:br/>
            </w:r>
            <w:r w:rsidR="007D4A54">
              <w:t>За</w:t>
            </w:r>
            <w:r w:rsidR="005D07C3">
              <w:t>кон</w:t>
            </w:r>
            <w:r w:rsidR="007D4A54">
              <w:t xml:space="preserve"> Приморского края </w:t>
            </w:r>
            <w:r w:rsidR="007D4A54">
              <w:br/>
              <w:t>"О ветеринарии в Приморском крае"</w:t>
            </w:r>
          </w:p>
        </w:tc>
      </w:tr>
    </w:tbl>
    <w:p w:rsidR="000B3FB2" w:rsidRDefault="000B3FB2" w:rsidP="007B49E6"/>
    <w:p w:rsidR="00B906C5" w:rsidRPr="00B906C5" w:rsidRDefault="00B906C5" w:rsidP="007B49E6">
      <w:pPr>
        <w:ind w:firstLine="851"/>
      </w:pPr>
      <w:r w:rsidRPr="00B906C5">
        <w:t>Законодательное Собрание Приморского края</w:t>
      </w:r>
    </w:p>
    <w:p w:rsidR="00B906C5" w:rsidRPr="00B906C5" w:rsidRDefault="00B906C5" w:rsidP="007B49E6"/>
    <w:p w:rsidR="00B906C5" w:rsidRPr="00B906C5" w:rsidRDefault="00B906C5" w:rsidP="00D63A38">
      <w:pPr>
        <w:ind w:firstLine="142"/>
      </w:pPr>
      <w:bookmarkStart w:id="0" w:name="_GoBack"/>
      <w:bookmarkEnd w:id="0"/>
      <w:r w:rsidRPr="00B906C5">
        <w:t>ПОСТАНОВЛЯЕТ:</w:t>
      </w:r>
    </w:p>
    <w:p w:rsidR="00B906C5" w:rsidRPr="00B906C5" w:rsidRDefault="00B906C5" w:rsidP="007B49E6"/>
    <w:p w:rsidR="00B906C5" w:rsidRDefault="00B906C5" w:rsidP="004A43FE">
      <w:pPr>
        <w:ind w:left="142"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7D4A54">
        <w:t xml:space="preserve">"О внесении изменений в </w:t>
      </w:r>
      <w:r w:rsidR="005D07C3">
        <w:t>Закон</w:t>
      </w:r>
      <w:r w:rsidR="007D4A54">
        <w:t xml:space="preserve"> Приморского края "О ветеринарии в Приморском крае"</w:t>
      </w:r>
      <w:r w:rsidR="00C7700D">
        <w:rPr>
          <w:szCs w:val="28"/>
        </w:rPr>
        <w:t xml:space="preserve"> </w:t>
      </w:r>
      <w:r w:rsidRPr="00B906C5">
        <w:t xml:space="preserve">в первом </w:t>
      </w:r>
      <w:r w:rsidR="007B49E6">
        <w:br/>
      </w:r>
      <w:r w:rsidRPr="00B906C5">
        <w:t>чт</w:t>
      </w:r>
      <w:r w:rsidR="007B49E6">
        <w:t>е</w:t>
      </w:r>
      <w:r w:rsidRPr="00B906C5">
        <w:t>нии.</w:t>
      </w:r>
    </w:p>
    <w:p w:rsidR="00127682" w:rsidRDefault="00127682" w:rsidP="004A43FE">
      <w:pPr>
        <w:ind w:left="142" w:firstLine="709"/>
        <w:jc w:val="both"/>
      </w:pPr>
    </w:p>
    <w:p w:rsidR="006174F5" w:rsidRPr="006174F5" w:rsidRDefault="006174F5" w:rsidP="004A43FE">
      <w:pPr>
        <w:ind w:left="142" w:firstLine="709"/>
        <w:jc w:val="both"/>
      </w:pPr>
      <w:r w:rsidRPr="006174F5">
        <w:t xml:space="preserve">2.Установить, что поправки к указанному законопроекту </w:t>
      </w:r>
      <w:r w:rsidR="007B49E6">
        <w:br/>
      </w:r>
      <w:r w:rsidRPr="006174F5">
        <w:t>направляю</w:t>
      </w:r>
      <w:r w:rsidRPr="006174F5">
        <w:t>т</w:t>
      </w:r>
      <w:r w:rsidRPr="006174F5">
        <w:t xml:space="preserve">ся в комитет Законодательного Собрания по продовольственной политике и природопользованию до </w:t>
      </w:r>
      <w:r>
        <w:t>9</w:t>
      </w:r>
      <w:r w:rsidRPr="006174F5">
        <w:t xml:space="preserve"> </w:t>
      </w:r>
      <w:r>
        <w:t>января</w:t>
      </w:r>
      <w:r w:rsidRPr="006174F5">
        <w:t xml:space="preserve"> 202</w:t>
      </w:r>
      <w:r>
        <w:t>3</w:t>
      </w:r>
      <w:r w:rsidRPr="006174F5">
        <w:t xml:space="preserve"> года.</w:t>
      </w:r>
    </w:p>
    <w:p w:rsidR="00706A02" w:rsidRDefault="00706A02" w:rsidP="004A43FE">
      <w:pPr>
        <w:ind w:left="142" w:firstLine="709"/>
        <w:jc w:val="both"/>
      </w:pPr>
    </w:p>
    <w:p w:rsidR="00B906C5" w:rsidRPr="00B906C5" w:rsidRDefault="006174F5" w:rsidP="004A43FE">
      <w:pPr>
        <w:ind w:left="142" w:firstLine="709"/>
        <w:jc w:val="both"/>
      </w:pPr>
      <w:r>
        <w:t>3</w:t>
      </w:r>
      <w:r w:rsidR="00B906C5" w:rsidRPr="00B906C5">
        <w:t xml:space="preserve">.Комитету Законодательного Собрания по </w:t>
      </w:r>
      <w:proofErr w:type="gramStart"/>
      <w:r w:rsidR="00B906C5" w:rsidRPr="00B906C5">
        <w:t>продовольственной</w:t>
      </w:r>
      <w:proofErr w:type="gramEnd"/>
      <w:r w:rsidR="00B906C5" w:rsidRPr="00B906C5">
        <w:t xml:space="preserve"> </w:t>
      </w:r>
      <w:r w:rsidR="00C670F9">
        <w:t xml:space="preserve">         </w:t>
      </w:r>
      <w:r w:rsidR="00B906C5" w:rsidRPr="00B906C5">
        <w:t>политике и природопользованию (</w:t>
      </w:r>
      <w:r w:rsidR="00631B04">
        <w:t>Андрейченко</w:t>
      </w:r>
      <w:r w:rsidR="00B906C5" w:rsidRPr="00B906C5">
        <w:t xml:space="preserve">) доработать указанный </w:t>
      </w:r>
      <w:r w:rsidR="00BE36F8">
        <w:br/>
      </w:r>
      <w:r w:rsidR="00B906C5" w:rsidRPr="00B906C5">
        <w:t>зак</w:t>
      </w:r>
      <w:r w:rsidR="00BE36F8">
        <w:t>о</w:t>
      </w:r>
      <w:r w:rsidR="00B906C5" w:rsidRPr="00B906C5">
        <w:t xml:space="preserve">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4A43FE">
      <w:pPr>
        <w:ind w:left="142" w:firstLine="709"/>
        <w:jc w:val="both"/>
      </w:pPr>
    </w:p>
    <w:p w:rsidR="00B906C5" w:rsidRPr="00B906C5" w:rsidRDefault="00127682" w:rsidP="004A43FE">
      <w:pPr>
        <w:ind w:left="142"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4A43FE">
      <w:pPr>
        <w:ind w:left="142" w:firstLine="709"/>
        <w:jc w:val="both"/>
      </w:pPr>
    </w:p>
    <w:p w:rsidR="00B906C5" w:rsidRPr="00B906C5" w:rsidRDefault="00B906C5" w:rsidP="004A43FE">
      <w:pPr>
        <w:ind w:left="142" w:firstLine="709"/>
      </w:pPr>
    </w:p>
    <w:p w:rsidR="00B906C5" w:rsidRPr="00B906C5" w:rsidRDefault="00B906C5" w:rsidP="004A43FE">
      <w:pPr>
        <w:ind w:left="142" w:firstLine="709"/>
      </w:pPr>
    </w:p>
    <w:p w:rsidR="00B906C5" w:rsidRPr="00B906C5" w:rsidRDefault="00B906C5" w:rsidP="0032297D">
      <w:pPr>
        <w:ind w:left="142"/>
      </w:pPr>
      <w:r w:rsidRPr="00B906C5">
        <w:t>Председатель</w:t>
      </w:r>
    </w:p>
    <w:p w:rsidR="00B906C5" w:rsidRPr="00B906C5" w:rsidRDefault="00B906C5" w:rsidP="0032297D">
      <w:pPr>
        <w:ind w:left="142"/>
      </w:pPr>
      <w:r w:rsidRPr="00B906C5">
        <w:t xml:space="preserve">Законодательного Собрания             </w:t>
      </w:r>
      <w:r w:rsidR="0032297D">
        <w:t xml:space="preserve">                   </w:t>
      </w:r>
      <w:r w:rsidRPr="00B906C5">
        <w:t xml:space="preserve">                   </w:t>
      </w:r>
      <w:r w:rsidR="0032297D">
        <w:t xml:space="preserve">           </w:t>
      </w:r>
      <w:r w:rsidRPr="00B906C5">
        <w:t xml:space="preserve">  А.И. Р</w:t>
      </w:r>
      <w:r w:rsidRPr="00B906C5">
        <w:t>о</w:t>
      </w:r>
      <w:r w:rsidRPr="00B906C5">
        <w:t>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418" w:rsidRDefault="00032418">
      <w:r>
        <w:separator/>
      </w:r>
    </w:p>
  </w:endnote>
  <w:endnote w:type="continuationSeparator" w:id="0">
    <w:p w:rsidR="00032418" w:rsidRDefault="0003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418" w:rsidRDefault="00032418">
      <w:r>
        <w:separator/>
      </w:r>
    </w:p>
  </w:footnote>
  <w:footnote w:type="continuationSeparator" w:id="0">
    <w:p w:rsidR="00032418" w:rsidRDefault="00032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32418"/>
    <w:rsid w:val="0004081D"/>
    <w:rsid w:val="00057575"/>
    <w:rsid w:val="000576E0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27682"/>
    <w:rsid w:val="00155F7F"/>
    <w:rsid w:val="001D5E63"/>
    <w:rsid w:val="001E4E02"/>
    <w:rsid w:val="001E6F62"/>
    <w:rsid w:val="0020193E"/>
    <w:rsid w:val="00236C29"/>
    <w:rsid w:val="002807F6"/>
    <w:rsid w:val="002B26E8"/>
    <w:rsid w:val="002B3FAA"/>
    <w:rsid w:val="002D13B8"/>
    <w:rsid w:val="002E193C"/>
    <w:rsid w:val="002F2966"/>
    <w:rsid w:val="00312988"/>
    <w:rsid w:val="0032297D"/>
    <w:rsid w:val="00330ABC"/>
    <w:rsid w:val="003325F4"/>
    <w:rsid w:val="00342F85"/>
    <w:rsid w:val="00347ADF"/>
    <w:rsid w:val="00380A14"/>
    <w:rsid w:val="00392E21"/>
    <w:rsid w:val="00410823"/>
    <w:rsid w:val="00441853"/>
    <w:rsid w:val="004A43FE"/>
    <w:rsid w:val="004B69FA"/>
    <w:rsid w:val="004C0D71"/>
    <w:rsid w:val="004C518D"/>
    <w:rsid w:val="004D1A01"/>
    <w:rsid w:val="004D6E01"/>
    <w:rsid w:val="00500786"/>
    <w:rsid w:val="0050143E"/>
    <w:rsid w:val="00506283"/>
    <w:rsid w:val="00530521"/>
    <w:rsid w:val="00536E8D"/>
    <w:rsid w:val="005A6019"/>
    <w:rsid w:val="005C3261"/>
    <w:rsid w:val="005D07C3"/>
    <w:rsid w:val="005E6130"/>
    <w:rsid w:val="0061667C"/>
    <w:rsid w:val="006174F5"/>
    <w:rsid w:val="00617CAC"/>
    <w:rsid w:val="00621F8E"/>
    <w:rsid w:val="00631B04"/>
    <w:rsid w:val="00674209"/>
    <w:rsid w:val="00677B87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49E6"/>
    <w:rsid w:val="007B5289"/>
    <w:rsid w:val="007D4A54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386A"/>
    <w:rsid w:val="009449C1"/>
    <w:rsid w:val="009635C9"/>
    <w:rsid w:val="00992B4D"/>
    <w:rsid w:val="009959AC"/>
    <w:rsid w:val="009B1A16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C21BC"/>
    <w:rsid w:val="00AE5EE6"/>
    <w:rsid w:val="00B10BDF"/>
    <w:rsid w:val="00B72602"/>
    <w:rsid w:val="00B81A8A"/>
    <w:rsid w:val="00B87C09"/>
    <w:rsid w:val="00B906C5"/>
    <w:rsid w:val="00BA58C7"/>
    <w:rsid w:val="00BB13E9"/>
    <w:rsid w:val="00BE36F8"/>
    <w:rsid w:val="00BF0F54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D02716"/>
    <w:rsid w:val="00D12968"/>
    <w:rsid w:val="00D63A38"/>
    <w:rsid w:val="00D7492C"/>
    <w:rsid w:val="00DF01B2"/>
    <w:rsid w:val="00E05695"/>
    <w:rsid w:val="00E36BF9"/>
    <w:rsid w:val="00E67B92"/>
    <w:rsid w:val="00E928C5"/>
    <w:rsid w:val="00E93A7F"/>
    <w:rsid w:val="00E9598F"/>
    <w:rsid w:val="00EA33BE"/>
    <w:rsid w:val="00ED3F8A"/>
    <w:rsid w:val="00EF502B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20</cp:revision>
  <cp:lastPrinted>2022-12-02T05:24:00Z</cp:lastPrinted>
  <dcterms:created xsi:type="dcterms:W3CDTF">2021-07-13T22:28:00Z</dcterms:created>
  <dcterms:modified xsi:type="dcterms:W3CDTF">2022-12-02T05:25:00Z</dcterms:modified>
</cp:coreProperties>
</file>