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1659CD">
            <w:pPr>
              <w:ind w:left="-108"/>
              <w:jc w:val="both"/>
            </w:pPr>
            <w:r w:rsidRPr="001F469A">
              <w:t xml:space="preserve">О </w:t>
            </w:r>
            <w:r w:rsidR="00366BBD">
              <w:t>З</w:t>
            </w:r>
            <w:r w:rsidRPr="001F469A">
              <w:t>акон</w:t>
            </w:r>
            <w:r w:rsidR="00366BBD">
              <w:t>е</w:t>
            </w:r>
            <w:r w:rsidRPr="001F469A">
              <w:t xml:space="preserve"> Приморского края </w:t>
            </w:r>
            <w:r w:rsidR="00366BBD">
              <w:br/>
            </w:r>
            <w:r w:rsidR="001659CD">
              <w:t>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3A3FE9">
        <w:t>З</w:t>
      </w:r>
      <w:r w:rsidRPr="00B906C5">
        <w:t xml:space="preserve">акон </w:t>
      </w:r>
      <w:r w:rsidR="00FE685A">
        <w:t>Приморского края</w:t>
      </w:r>
      <w:r w:rsidR="001659CD" w:rsidRPr="001659CD">
        <w:t xml:space="preserve"> </w:t>
      </w:r>
      <w:r w:rsidR="001659CD">
        <w:t>"О внесении изменений в Закон Приморского края</w:t>
      </w:r>
      <w:r w:rsidR="00A16B85">
        <w:t xml:space="preserve"> </w:t>
      </w:r>
      <w:bookmarkStart w:id="0" w:name="_GoBack"/>
      <w:bookmarkEnd w:id="0"/>
      <w:r w:rsidR="001659CD">
        <w:t>"Об обороте земель сельскохозяйственного назначения на территории Приморского края"</w:t>
      </w:r>
      <w:r w:rsidR="00366BBD">
        <w:t>.</w:t>
      </w:r>
      <w:r w:rsidRPr="00B906C5">
        <w:t xml:space="preserve"> </w:t>
      </w:r>
    </w:p>
    <w:p w:rsidR="00B906C5" w:rsidRDefault="00B906C5" w:rsidP="00B906C5">
      <w:pPr>
        <w:ind w:firstLine="709"/>
        <w:jc w:val="both"/>
      </w:pPr>
    </w:p>
    <w:p w:rsidR="00B906C5" w:rsidRPr="00B906C5" w:rsidRDefault="00366BBD" w:rsidP="00B906C5">
      <w:pPr>
        <w:ind w:firstLine="709"/>
        <w:jc w:val="both"/>
      </w:pPr>
      <w:r w:rsidRPr="00366BBD">
        <w:t>2</w:t>
      </w:r>
      <w:r w:rsidR="006B22B6">
        <w:t>.</w:t>
      </w:r>
      <w:r w:rsidR="006B22B6" w:rsidRPr="006B22B6">
        <w:t>Направить указанный Закон Губернатору Приморского края для подписания и обнародования</w:t>
      </w:r>
      <w:r w:rsidRPr="00366BBD">
        <w:t>.</w:t>
      </w:r>
    </w:p>
    <w:p w:rsidR="00366BBD" w:rsidRDefault="00366BBD" w:rsidP="00B906C5">
      <w:pPr>
        <w:ind w:firstLine="709"/>
        <w:jc w:val="both"/>
      </w:pPr>
    </w:p>
    <w:p w:rsidR="00B906C5" w:rsidRPr="00B906C5" w:rsidRDefault="00366BBD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B04" w:rsidRDefault="00B11B04">
      <w:r>
        <w:separator/>
      </w:r>
    </w:p>
  </w:endnote>
  <w:endnote w:type="continuationSeparator" w:id="0">
    <w:p w:rsidR="00B11B04" w:rsidRDefault="00B1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B04" w:rsidRDefault="00B11B04">
      <w:r>
        <w:separator/>
      </w:r>
    </w:p>
  </w:footnote>
  <w:footnote w:type="continuationSeparator" w:id="0">
    <w:p w:rsidR="00B11B04" w:rsidRDefault="00B11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659CD"/>
    <w:rsid w:val="001E6F62"/>
    <w:rsid w:val="001F469A"/>
    <w:rsid w:val="00271CEF"/>
    <w:rsid w:val="003325F4"/>
    <w:rsid w:val="00366BBD"/>
    <w:rsid w:val="00392E21"/>
    <w:rsid w:val="003A21BF"/>
    <w:rsid w:val="003A3FE9"/>
    <w:rsid w:val="004B69FA"/>
    <w:rsid w:val="004C518D"/>
    <w:rsid w:val="004D1A01"/>
    <w:rsid w:val="004E66A2"/>
    <w:rsid w:val="00506283"/>
    <w:rsid w:val="005A6019"/>
    <w:rsid w:val="005E6130"/>
    <w:rsid w:val="00602077"/>
    <w:rsid w:val="00695A4A"/>
    <w:rsid w:val="006B22B6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16B85"/>
    <w:rsid w:val="00A26C60"/>
    <w:rsid w:val="00A93332"/>
    <w:rsid w:val="00AE5EE6"/>
    <w:rsid w:val="00B11B04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D3F8A"/>
    <w:rsid w:val="00EE3AD2"/>
    <w:rsid w:val="00EF502B"/>
    <w:rsid w:val="00F14CBB"/>
    <w:rsid w:val="00F75CDD"/>
    <w:rsid w:val="00F84FA6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36</TotalTime>
  <Pages>1</Pages>
  <Words>87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14</cp:revision>
  <cp:lastPrinted>2021-04-29T22:40:00Z</cp:lastPrinted>
  <dcterms:created xsi:type="dcterms:W3CDTF">2019-01-18T01:20:00Z</dcterms:created>
  <dcterms:modified xsi:type="dcterms:W3CDTF">2022-12-05T05:49:00Z</dcterms:modified>
</cp:coreProperties>
</file>