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E8108C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E810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E8108C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E810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E810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664A33">
            <w:pPr>
              <w:jc w:val="both"/>
            </w:pPr>
            <w:r w:rsidRPr="001F469A">
              <w:t xml:space="preserve">О проекте закона Приморского края </w:t>
            </w:r>
            <w:r w:rsidR="00ED60ED" w:rsidRPr="008862D1">
              <w:t>"</w:t>
            </w:r>
            <w:r w:rsidR="00A23FF2" w:rsidRPr="00A23FF2">
              <w:t>О региональном государственном контроле (надзоре) в области технического состояния и эксплуатации аттракционов н</w:t>
            </w:r>
            <w:r w:rsidR="00A23FF2">
              <w:t>а территории Приморского края</w:t>
            </w:r>
            <w:r w:rsidR="00ED60ED">
              <w:t>"</w:t>
            </w:r>
          </w:p>
        </w:tc>
      </w:tr>
    </w:tbl>
    <w:p w:rsidR="000B3FB2" w:rsidRDefault="000B3FB2"/>
    <w:p w:rsidR="00B906C5" w:rsidRPr="00B906C5" w:rsidRDefault="00B906C5" w:rsidP="00664A33">
      <w:pPr>
        <w:ind w:firstLine="851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664A33">
      <w:pPr>
        <w:ind w:firstLine="851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A23FF2" w:rsidRPr="00A23FF2">
        <w:t>"О региональном государственном контроле (надзоре) в области технического состояния и эксплуатации аттракционов на территории Приморского края"</w:t>
      </w:r>
      <w:r w:rsidR="00A23FF2">
        <w:t xml:space="preserve"> </w:t>
      </w:r>
      <w:r w:rsidR="00907EDC">
        <w:t xml:space="preserve">во втором </w:t>
      </w:r>
      <w:r w:rsidRPr="00B906C5">
        <w:t>чтении.</w:t>
      </w:r>
    </w:p>
    <w:p w:rsidR="00B906C5" w:rsidRDefault="00B906C5" w:rsidP="00664A33">
      <w:pPr>
        <w:ind w:firstLine="851"/>
        <w:jc w:val="both"/>
      </w:pPr>
    </w:p>
    <w:p w:rsidR="00B96CF8" w:rsidRDefault="00B96CF8" w:rsidP="00664A33">
      <w:pPr>
        <w:ind w:firstLine="851"/>
        <w:jc w:val="both"/>
      </w:pPr>
      <w:r>
        <w:t>2.Комитету Законодательного Собрания по продовольственной политике и природопользовани</w:t>
      </w:r>
      <w:r w:rsidRPr="00ED4371">
        <w:rPr>
          <w:color w:val="000000" w:themeColor="text1"/>
        </w:rPr>
        <w:t>ю</w:t>
      </w:r>
      <w:r>
        <w:t xml:space="preserve"> </w:t>
      </w:r>
      <w:r w:rsidRPr="00AC1C93">
        <w:t>(Андрейченко)</w:t>
      </w:r>
      <w:r>
        <w:t xml:space="preserve"> доработать указанный законопроект с учетом </w:t>
      </w:r>
      <w:r w:rsidR="00907EDC">
        <w:t>принятых поправок</w:t>
      </w:r>
      <w:r>
        <w:t xml:space="preserve"> и внести его на рассмотрен</w:t>
      </w:r>
      <w:r w:rsidR="00A0132E">
        <w:t xml:space="preserve">ие Законодательного Собрания в третьем </w:t>
      </w:r>
      <w:r>
        <w:t>чтении.</w:t>
      </w:r>
    </w:p>
    <w:p w:rsidR="00B96CF8" w:rsidRDefault="00B96CF8" w:rsidP="00664A33">
      <w:pPr>
        <w:ind w:firstLine="851"/>
        <w:jc w:val="both"/>
      </w:pPr>
    </w:p>
    <w:p w:rsidR="00B96CF8" w:rsidRDefault="00B96CF8" w:rsidP="00664A33">
      <w:pPr>
        <w:ind w:firstLine="851"/>
        <w:jc w:val="both"/>
      </w:pPr>
      <w:r>
        <w:t>3.Настоящее п</w:t>
      </w:r>
      <w:bookmarkStart w:id="0" w:name="_GoBack"/>
      <w:bookmarkEnd w:id="0"/>
      <w:r>
        <w:t>остановление вступает в силу со дня его принятия.</w:t>
      </w:r>
    </w:p>
    <w:p w:rsidR="00B906C5" w:rsidRDefault="00B906C5" w:rsidP="00B906C5"/>
    <w:p w:rsidR="00B96CF8" w:rsidRPr="00B906C5" w:rsidRDefault="00B96CF8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44C" w:rsidRDefault="009D544C">
      <w:r>
        <w:separator/>
      </w:r>
    </w:p>
  </w:endnote>
  <w:endnote w:type="continuationSeparator" w:id="0">
    <w:p w:rsidR="009D544C" w:rsidRDefault="009D5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44C" w:rsidRDefault="009D544C">
      <w:r>
        <w:separator/>
      </w:r>
    </w:p>
  </w:footnote>
  <w:footnote w:type="continuationSeparator" w:id="0">
    <w:p w:rsidR="009D544C" w:rsidRDefault="009D54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0F7E67"/>
    <w:rsid w:val="00123119"/>
    <w:rsid w:val="00155F7F"/>
    <w:rsid w:val="001E6F62"/>
    <w:rsid w:val="001F469A"/>
    <w:rsid w:val="00271CEF"/>
    <w:rsid w:val="002D3586"/>
    <w:rsid w:val="00300A73"/>
    <w:rsid w:val="003325F4"/>
    <w:rsid w:val="00392E21"/>
    <w:rsid w:val="003A21BF"/>
    <w:rsid w:val="0043063F"/>
    <w:rsid w:val="004327C3"/>
    <w:rsid w:val="00435F79"/>
    <w:rsid w:val="004428D0"/>
    <w:rsid w:val="004A1F69"/>
    <w:rsid w:val="004B69FA"/>
    <w:rsid w:val="004C518D"/>
    <w:rsid w:val="004D1A01"/>
    <w:rsid w:val="004F1C46"/>
    <w:rsid w:val="00506283"/>
    <w:rsid w:val="00545F0C"/>
    <w:rsid w:val="005A6019"/>
    <w:rsid w:val="005A6824"/>
    <w:rsid w:val="005B5868"/>
    <w:rsid w:val="005E6130"/>
    <w:rsid w:val="00602077"/>
    <w:rsid w:val="00606E4D"/>
    <w:rsid w:val="00664A33"/>
    <w:rsid w:val="006825D9"/>
    <w:rsid w:val="00695A4A"/>
    <w:rsid w:val="006B7A84"/>
    <w:rsid w:val="006C7467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07EDC"/>
    <w:rsid w:val="00922AED"/>
    <w:rsid w:val="00924B45"/>
    <w:rsid w:val="00931FD6"/>
    <w:rsid w:val="009372FF"/>
    <w:rsid w:val="0094344A"/>
    <w:rsid w:val="009611B8"/>
    <w:rsid w:val="009959AC"/>
    <w:rsid w:val="009C06BA"/>
    <w:rsid w:val="009C4DC8"/>
    <w:rsid w:val="009D544C"/>
    <w:rsid w:val="00A0132E"/>
    <w:rsid w:val="00A13794"/>
    <w:rsid w:val="00A23FF2"/>
    <w:rsid w:val="00A26C60"/>
    <w:rsid w:val="00A93332"/>
    <w:rsid w:val="00AC0B35"/>
    <w:rsid w:val="00AE5EE6"/>
    <w:rsid w:val="00AE69FB"/>
    <w:rsid w:val="00B81A8A"/>
    <w:rsid w:val="00B906C5"/>
    <w:rsid w:val="00B96CF8"/>
    <w:rsid w:val="00BA58C7"/>
    <w:rsid w:val="00BA61C8"/>
    <w:rsid w:val="00C20E8F"/>
    <w:rsid w:val="00C90062"/>
    <w:rsid w:val="00CA7E54"/>
    <w:rsid w:val="00CE19DF"/>
    <w:rsid w:val="00D02716"/>
    <w:rsid w:val="00D417AF"/>
    <w:rsid w:val="00DF01B2"/>
    <w:rsid w:val="00E8108C"/>
    <w:rsid w:val="00E93A7F"/>
    <w:rsid w:val="00EB081B"/>
    <w:rsid w:val="00ED3F8A"/>
    <w:rsid w:val="00ED4371"/>
    <w:rsid w:val="00ED60ED"/>
    <w:rsid w:val="00EE3AD2"/>
    <w:rsid w:val="00EF502B"/>
    <w:rsid w:val="00F14CBB"/>
    <w:rsid w:val="00F75CDD"/>
    <w:rsid w:val="00FC370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3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Кочерова Анастасия Викторовна</cp:lastModifiedBy>
  <cp:revision>7</cp:revision>
  <cp:lastPrinted>2022-12-02T01:07:00Z</cp:lastPrinted>
  <dcterms:created xsi:type="dcterms:W3CDTF">2022-11-15T04:42:00Z</dcterms:created>
  <dcterms:modified xsi:type="dcterms:W3CDTF">2022-12-05T06:33:00Z</dcterms:modified>
</cp:coreProperties>
</file>