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8108C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E810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8108C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E810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E810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7309D7">
            <w:pPr>
              <w:jc w:val="both"/>
            </w:pPr>
            <w:r w:rsidRPr="001F469A">
              <w:t xml:space="preserve">О проекте закона Приморского края </w:t>
            </w:r>
            <w:r w:rsidR="00ED60ED" w:rsidRPr="008862D1">
              <w:t>"</w:t>
            </w:r>
            <w:r w:rsidR="00A23FF2" w:rsidRPr="00A23FF2">
              <w:t>О региональном государственном контроле (надзоре) в области технического состояния и эксплуатации аттракционов н</w:t>
            </w:r>
            <w:r w:rsidR="00A23FF2">
              <w:t>а территории Приморского края</w:t>
            </w:r>
            <w:r w:rsidR="00ED60ED">
              <w:t>"</w:t>
            </w:r>
          </w:p>
        </w:tc>
      </w:tr>
    </w:tbl>
    <w:p w:rsidR="000B3FB2" w:rsidRDefault="000B3FB2"/>
    <w:p w:rsidR="00B906C5" w:rsidRPr="00B906C5" w:rsidRDefault="00B906C5" w:rsidP="007309D7">
      <w:pPr>
        <w:ind w:firstLine="851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A633E7">
      <w:pPr>
        <w:ind w:firstLine="851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A23FF2" w:rsidRPr="00A23FF2">
        <w:t>"О региональном государственном контроле (надзоре) в области технического состояния и эксплуатации аттракционов на территории Приморского края"</w:t>
      </w:r>
      <w:r w:rsidR="00A23FF2">
        <w:t xml:space="preserve"> </w:t>
      </w:r>
      <w:r w:rsidRPr="00B906C5">
        <w:t>в первом чтении.</w:t>
      </w:r>
    </w:p>
    <w:p w:rsidR="00B906C5" w:rsidRDefault="00B906C5" w:rsidP="00A633E7">
      <w:pPr>
        <w:ind w:firstLine="851"/>
        <w:jc w:val="both"/>
      </w:pPr>
    </w:p>
    <w:p w:rsidR="00B96CF8" w:rsidRDefault="00B96CF8" w:rsidP="00A633E7">
      <w:pPr>
        <w:ind w:firstLine="851"/>
        <w:jc w:val="both"/>
      </w:pPr>
      <w:r>
        <w:t>2.Комитету Законодател</w:t>
      </w:r>
      <w:bookmarkStart w:id="0" w:name="_GoBack"/>
      <w:bookmarkEnd w:id="0"/>
      <w:r>
        <w:t xml:space="preserve">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</w:t>
      </w:r>
      <w:r w:rsidRPr="00AC1C93">
        <w:t>(Андрейченко)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6CF8" w:rsidRDefault="00B96CF8" w:rsidP="00A633E7">
      <w:pPr>
        <w:ind w:firstLine="851"/>
        <w:jc w:val="both"/>
      </w:pPr>
    </w:p>
    <w:p w:rsidR="00B96CF8" w:rsidRDefault="00B96CF8" w:rsidP="00A633E7">
      <w:pPr>
        <w:ind w:firstLine="851"/>
        <w:jc w:val="both"/>
      </w:pPr>
      <w:r>
        <w:t>3.Настоящее постановление вступает в силу со дня его принятия.</w:t>
      </w:r>
    </w:p>
    <w:p w:rsidR="00B906C5" w:rsidRDefault="00B906C5" w:rsidP="00B906C5"/>
    <w:p w:rsidR="00B96CF8" w:rsidRPr="00B906C5" w:rsidRDefault="00B96CF8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6F8" w:rsidRDefault="001306F8">
      <w:r>
        <w:separator/>
      </w:r>
    </w:p>
  </w:endnote>
  <w:endnote w:type="continuationSeparator" w:id="0">
    <w:p w:rsidR="001306F8" w:rsidRDefault="0013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6F8" w:rsidRDefault="001306F8">
      <w:r>
        <w:separator/>
      </w:r>
    </w:p>
  </w:footnote>
  <w:footnote w:type="continuationSeparator" w:id="0">
    <w:p w:rsidR="001306F8" w:rsidRDefault="00130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0F7E67"/>
    <w:rsid w:val="00123119"/>
    <w:rsid w:val="001306F8"/>
    <w:rsid w:val="00155F7F"/>
    <w:rsid w:val="001E6F62"/>
    <w:rsid w:val="001F1578"/>
    <w:rsid w:val="001F469A"/>
    <w:rsid w:val="00271CEF"/>
    <w:rsid w:val="002D3586"/>
    <w:rsid w:val="00300A73"/>
    <w:rsid w:val="003325F4"/>
    <w:rsid w:val="00392E21"/>
    <w:rsid w:val="003A21BF"/>
    <w:rsid w:val="0043063F"/>
    <w:rsid w:val="004327C3"/>
    <w:rsid w:val="00435F79"/>
    <w:rsid w:val="004428D0"/>
    <w:rsid w:val="004A1F69"/>
    <w:rsid w:val="004B69FA"/>
    <w:rsid w:val="004C518D"/>
    <w:rsid w:val="004D1A01"/>
    <w:rsid w:val="004F1C46"/>
    <w:rsid w:val="00506283"/>
    <w:rsid w:val="00545F0C"/>
    <w:rsid w:val="005A6019"/>
    <w:rsid w:val="005B5868"/>
    <w:rsid w:val="005E6130"/>
    <w:rsid w:val="00602077"/>
    <w:rsid w:val="006825D9"/>
    <w:rsid w:val="00695A4A"/>
    <w:rsid w:val="006B7A84"/>
    <w:rsid w:val="006C7467"/>
    <w:rsid w:val="006D45ED"/>
    <w:rsid w:val="006E650F"/>
    <w:rsid w:val="00726997"/>
    <w:rsid w:val="007309D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611B8"/>
    <w:rsid w:val="009959AC"/>
    <w:rsid w:val="009C06BA"/>
    <w:rsid w:val="009C4DC8"/>
    <w:rsid w:val="00A13794"/>
    <w:rsid w:val="00A23FF2"/>
    <w:rsid w:val="00A26C60"/>
    <w:rsid w:val="00A633E7"/>
    <w:rsid w:val="00A93332"/>
    <w:rsid w:val="00AC0B35"/>
    <w:rsid w:val="00AE5EE6"/>
    <w:rsid w:val="00AE69FB"/>
    <w:rsid w:val="00B81A8A"/>
    <w:rsid w:val="00B906C5"/>
    <w:rsid w:val="00B96CF8"/>
    <w:rsid w:val="00BA58C7"/>
    <w:rsid w:val="00BA61C8"/>
    <w:rsid w:val="00C20E8F"/>
    <w:rsid w:val="00C90062"/>
    <w:rsid w:val="00CA7E54"/>
    <w:rsid w:val="00CE19DF"/>
    <w:rsid w:val="00D02716"/>
    <w:rsid w:val="00D417AF"/>
    <w:rsid w:val="00DF01B2"/>
    <w:rsid w:val="00E8108C"/>
    <w:rsid w:val="00E93A7F"/>
    <w:rsid w:val="00EB081B"/>
    <w:rsid w:val="00ED3F8A"/>
    <w:rsid w:val="00ED60ED"/>
    <w:rsid w:val="00EE3AD2"/>
    <w:rsid w:val="00EF502B"/>
    <w:rsid w:val="00F14CBB"/>
    <w:rsid w:val="00F75CDD"/>
    <w:rsid w:val="00FC370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5</cp:revision>
  <cp:lastPrinted>2014-07-16T00:00:00Z</cp:lastPrinted>
  <dcterms:created xsi:type="dcterms:W3CDTF">2022-11-15T04:42:00Z</dcterms:created>
  <dcterms:modified xsi:type="dcterms:W3CDTF">2022-12-05T06:34:00Z</dcterms:modified>
</cp:coreProperties>
</file>