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0318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555A47AB" wp14:editId="037C5839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04079" w:rsidRDefault="00904079" w:rsidP="00904079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904079" w:rsidRDefault="00904079" w:rsidP="00904079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04079" w:rsidRDefault="00904079" w:rsidP="00904079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экономической политике </w:t>
                                  </w:r>
                                </w:p>
                                <w:p w:rsidR="00904079" w:rsidRDefault="00904079" w:rsidP="00904079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и собственности   </w:t>
                                  </w:r>
                                </w:p>
                                <w:p w:rsidR="006E3FC7" w:rsidRDefault="006E3FC7" w:rsidP="007D27D4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5A47A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04079" w:rsidRDefault="00904079" w:rsidP="0090407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904079" w:rsidRDefault="00904079" w:rsidP="0090407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04079" w:rsidRDefault="00904079" w:rsidP="0090407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экономической политике </w:t>
                            </w:r>
                          </w:p>
                          <w:p w:rsidR="00904079" w:rsidRDefault="00904079" w:rsidP="0090407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 собственности   </w:t>
                            </w:r>
                          </w:p>
                          <w:p w:rsidR="006E3FC7" w:rsidRDefault="006E3FC7" w:rsidP="007D27D4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86335" w:rsidRDefault="007D27D4" w:rsidP="00CE1B9E">
      <w:pPr>
        <w:jc w:val="center"/>
        <w:rPr>
          <w:b/>
          <w:szCs w:val="28"/>
        </w:rPr>
      </w:pPr>
      <w:r w:rsidRPr="007D27D4">
        <w:rPr>
          <w:b/>
          <w:szCs w:val="28"/>
        </w:rPr>
        <w:t>О ВНЕСЕНИИ ИЗМЕНЕНИ</w:t>
      </w:r>
      <w:r w:rsidR="007E16C2">
        <w:rPr>
          <w:b/>
          <w:szCs w:val="28"/>
        </w:rPr>
        <w:t>Й</w:t>
      </w:r>
      <w:r w:rsidRPr="007D27D4">
        <w:rPr>
          <w:b/>
          <w:szCs w:val="28"/>
        </w:rPr>
        <w:t xml:space="preserve"> В </w:t>
      </w:r>
      <w:r w:rsidR="00286335">
        <w:rPr>
          <w:b/>
          <w:szCs w:val="28"/>
        </w:rPr>
        <w:t xml:space="preserve">ПРИЛОЖЕНИЕ </w:t>
      </w:r>
      <w:r w:rsidR="00CA5B52">
        <w:rPr>
          <w:b/>
          <w:szCs w:val="28"/>
        </w:rPr>
        <w:t>5</w:t>
      </w:r>
      <w:r w:rsidR="00286335">
        <w:rPr>
          <w:b/>
          <w:szCs w:val="28"/>
        </w:rPr>
        <w:t xml:space="preserve"> </w:t>
      </w:r>
    </w:p>
    <w:p w:rsidR="00AB7615" w:rsidRDefault="00286335" w:rsidP="00CE1B9E">
      <w:pPr>
        <w:jc w:val="center"/>
        <w:rPr>
          <w:b/>
          <w:szCs w:val="28"/>
        </w:rPr>
      </w:pPr>
      <w:r>
        <w:rPr>
          <w:b/>
          <w:szCs w:val="28"/>
        </w:rPr>
        <w:t xml:space="preserve">К </w:t>
      </w:r>
      <w:r w:rsidR="007D27D4" w:rsidRPr="007D27D4">
        <w:rPr>
          <w:b/>
          <w:szCs w:val="28"/>
        </w:rPr>
        <w:t>ЗАКОН</w:t>
      </w:r>
      <w:r>
        <w:rPr>
          <w:b/>
          <w:szCs w:val="28"/>
        </w:rPr>
        <w:t>У</w:t>
      </w:r>
      <w:r w:rsidR="007D27D4" w:rsidRPr="007D27D4">
        <w:rPr>
          <w:b/>
          <w:szCs w:val="28"/>
        </w:rPr>
        <w:t xml:space="preserve"> ПРИМОРСКОГО КРАЯ </w:t>
      </w:r>
    </w:p>
    <w:p w:rsidR="00AB7615" w:rsidRDefault="007D27D4" w:rsidP="00CE1B9E">
      <w:pPr>
        <w:jc w:val="center"/>
        <w:rPr>
          <w:b/>
          <w:szCs w:val="28"/>
        </w:rPr>
      </w:pPr>
      <w:r w:rsidRPr="007D27D4">
        <w:rPr>
          <w:b/>
          <w:szCs w:val="28"/>
        </w:rPr>
        <w:t xml:space="preserve">"О РАЗГРАНИЧЕНИИ ОБЪЕКТОВ МУНИЦИПАЛЬНОЙ СОБСТВЕННОСТИ МЕЖДУ СЕЛЬСКИМИ ПОСЕЛЕНИЯМИ </w:t>
      </w:r>
      <w:r w:rsidR="0022642D">
        <w:rPr>
          <w:b/>
          <w:szCs w:val="28"/>
        </w:rPr>
        <w:t>ДАЛЬНЕРЕЧЕНСКОГО</w:t>
      </w:r>
      <w:r w:rsidRPr="007D27D4">
        <w:rPr>
          <w:b/>
          <w:szCs w:val="28"/>
        </w:rPr>
        <w:t xml:space="preserve"> МУНИЦИПАЛЬНОГО РАЙОНА И </w:t>
      </w:r>
    </w:p>
    <w:p w:rsidR="00CE1B9E" w:rsidRPr="007D27D4" w:rsidRDefault="0022642D" w:rsidP="00CE1B9E">
      <w:pPr>
        <w:jc w:val="center"/>
        <w:rPr>
          <w:b/>
          <w:bCs/>
          <w:szCs w:val="28"/>
        </w:rPr>
      </w:pPr>
      <w:r>
        <w:rPr>
          <w:b/>
          <w:szCs w:val="28"/>
        </w:rPr>
        <w:t>ДАЛЬНЕРЕЧЕНСКИМ</w:t>
      </w:r>
      <w:r w:rsidR="007D27D4" w:rsidRPr="007D27D4">
        <w:rPr>
          <w:b/>
          <w:szCs w:val="28"/>
        </w:rPr>
        <w:t xml:space="preserve"> МУНИЦИПАЛЬНЫМ РАЙОНОМ"</w:t>
      </w:r>
    </w:p>
    <w:p w:rsidR="00CE1B9E" w:rsidRPr="00FF338A" w:rsidRDefault="00CE1B9E" w:rsidP="00741FD1">
      <w:pPr>
        <w:ind w:firstLine="709"/>
        <w:jc w:val="center"/>
        <w:rPr>
          <w:b/>
          <w:bCs/>
          <w:szCs w:val="28"/>
        </w:rPr>
      </w:pPr>
    </w:p>
    <w:p w:rsidR="003F38E3" w:rsidRPr="00FF338A" w:rsidRDefault="003F38E3" w:rsidP="00741FD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 Законодательным Собранием Приморского края</w:t>
      </w:r>
      <w:r w:rsidR="0090407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30 ноября 2022 года в первом чтении</w:t>
      </w:r>
    </w:p>
    <w:p w:rsidR="00904079" w:rsidRPr="00FF338A" w:rsidRDefault="00904079" w:rsidP="009040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 Законодательным Собранием Приморского края</w:t>
      </w:r>
    </w:p>
    <w:p w:rsidR="00904079" w:rsidRPr="00FF338A" w:rsidRDefault="00904079" w:rsidP="00904079">
      <w:pPr>
        <w:ind w:firstLine="709"/>
        <w:rPr>
          <w:szCs w:val="28"/>
        </w:rPr>
      </w:pPr>
    </w:p>
    <w:p w:rsidR="0022642D" w:rsidRPr="00024F86" w:rsidRDefault="0022642D" w:rsidP="0022642D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22642D" w:rsidRDefault="0022642D" w:rsidP="002264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08DB">
        <w:rPr>
          <w:szCs w:val="28"/>
        </w:rPr>
        <w:t xml:space="preserve">Внести в </w:t>
      </w:r>
      <w:r>
        <w:rPr>
          <w:szCs w:val="28"/>
        </w:rPr>
        <w:t xml:space="preserve">приложение </w:t>
      </w:r>
      <w:r w:rsidR="00CA5B52">
        <w:rPr>
          <w:szCs w:val="28"/>
        </w:rPr>
        <w:t>5</w:t>
      </w:r>
      <w:r>
        <w:rPr>
          <w:szCs w:val="28"/>
        </w:rPr>
        <w:t xml:space="preserve"> к Закону </w:t>
      </w:r>
      <w:r w:rsidRPr="00D108DB">
        <w:rPr>
          <w:szCs w:val="28"/>
        </w:rPr>
        <w:t xml:space="preserve">Приморского края </w:t>
      </w:r>
      <w:r>
        <w:rPr>
          <w:szCs w:val="28"/>
        </w:rPr>
        <w:t xml:space="preserve">от </w:t>
      </w:r>
      <w:r w:rsidRPr="00EF3724">
        <w:rPr>
          <w:szCs w:val="28"/>
        </w:rPr>
        <w:t>5</w:t>
      </w:r>
      <w:r>
        <w:rPr>
          <w:szCs w:val="28"/>
        </w:rPr>
        <w:t xml:space="preserve"> мая </w:t>
      </w:r>
      <w:r w:rsidRPr="00EF3724">
        <w:rPr>
          <w:szCs w:val="28"/>
        </w:rPr>
        <w:t xml:space="preserve">2015 </w:t>
      </w:r>
      <w:r>
        <w:rPr>
          <w:szCs w:val="28"/>
        </w:rPr>
        <w:t xml:space="preserve">года </w:t>
      </w:r>
      <w:r>
        <w:rPr>
          <w:szCs w:val="28"/>
        </w:rPr>
        <w:br/>
        <w:t>№</w:t>
      </w:r>
      <w:r w:rsidRPr="00EF3724">
        <w:rPr>
          <w:szCs w:val="28"/>
        </w:rPr>
        <w:t xml:space="preserve"> 623-КЗ "О разграничении объектов муниципальной собственности между сельскими поселениями Дальнереченского муниципального района и Дальнереченским муниципальным районом" </w:t>
      </w:r>
      <w:r w:rsidRPr="008E5FA3">
        <w:rPr>
          <w:szCs w:val="28"/>
        </w:rPr>
        <w:t>следующ</w:t>
      </w:r>
      <w:r w:rsidR="00CA5B52">
        <w:rPr>
          <w:szCs w:val="28"/>
        </w:rPr>
        <w:t>и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 w:rsidR="00CA5B52">
        <w:rPr>
          <w:szCs w:val="28"/>
        </w:rPr>
        <w:t>я</w:t>
      </w:r>
      <w:r w:rsidRPr="00D108DB">
        <w:rPr>
          <w:szCs w:val="28"/>
        </w:rPr>
        <w:t>:</w:t>
      </w:r>
    </w:p>
    <w:p w:rsidR="0022642D" w:rsidRPr="0072624A" w:rsidRDefault="0022642D" w:rsidP="00CA5B52">
      <w:pPr>
        <w:jc w:val="both"/>
        <w:rPr>
          <w:szCs w:val="28"/>
        </w:rPr>
      </w:pPr>
      <w:r>
        <w:rPr>
          <w:szCs w:val="28"/>
        </w:rPr>
        <w:tab/>
      </w:r>
      <w:r w:rsidRPr="0072624A">
        <w:rPr>
          <w:szCs w:val="28"/>
        </w:rPr>
        <w:t xml:space="preserve">раздел </w:t>
      </w:r>
      <w:r w:rsidRPr="00CA5B52">
        <w:rPr>
          <w:szCs w:val="28"/>
        </w:rPr>
        <w:t>"</w:t>
      </w:r>
      <w:r w:rsidR="00CA5B52" w:rsidRPr="00CA5B52">
        <w:rPr>
          <w:bCs/>
          <w:szCs w:val="28"/>
        </w:rPr>
        <w:t>Автомобильные дороги местного значения в границах</w:t>
      </w:r>
      <w:r w:rsidR="00CA5B52" w:rsidRPr="00CA5B52">
        <w:rPr>
          <w:szCs w:val="28"/>
        </w:rPr>
        <w:t xml:space="preserve"> </w:t>
      </w:r>
      <w:r w:rsidR="00CA5B52" w:rsidRPr="00CA5B52">
        <w:rPr>
          <w:bCs/>
          <w:szCs w:val="28"/>
        </w:rPr>
        <w:t>населенных пунктов поселения, а также имущество,</w:t>
      </w:r>
      <w:r w:rsidR="00CA5B52" w:rsidRPr="00CA5B52">
        <w:rPr>
          <w:szCs w:val="28"/>
        </w:rPr>
        <w:t xml:space="preserve"> </w:t>
      </w:r>
      <w:r w:rsidR="00CA5B52" w:rsidRPr="00CA5B52">
        <w:rPr>
          <w:bCs/>
          <w:szCs w:val="28"/>
        </w:rPr>
        <w:t>предназначенное для обслуживания</w:t>
      </w:r>
      <w:r w:rsidR="00CA5B52" w:rsidRPr="00CA5B52">
        <w:rPr>
          <w:szCs w:val="28"/>
        </w:rPr>
        <w:t xml:space="preserve"> </w:t>
      </w:r>
      <w:r w:rsidR="00CA5B52" w:rsidRPr="00CA5B52">
        <w:rPr>
          <w:bCs/>
          <w:szCs w:val="28"/>
        </w:rPr>
        <w:t>таких автомобильных дорог</w:t>
      </w:r>
      <w:r w:rsidRPr="0072624A">
        <w:rPr>
          <w:szCs w:val="28"/>
        </w:rPr>
        <w:t>" дополнить пункт</w:t>
      </w:r>
      <w:r w:rsidR="00CA5B52">
        <w:rPr>
          <w:szCs w:val="28"/>
        </w:rPr>
        <w:t>а</w:t>
      </w:r>
      <w:r w:rsidRPr="0072624A">
        <w:rPr>
          <w:szCs w:val="28"/>
        </w:rPr>
        <w:t>м</w:t>
      </w:r>
      <w:r w:rsidR="00CA5B52">
        <w:rPr>
          <w:szCs w:val="28"/>
        </w:rPr>
        <w:t>и</w:t>
      </w:r>
      <w:r w:rsidRPr="0072624A">
        <w:rPr>
          <w:szCs w:val="28"/>
        </w:rPr>
        <w:t xml:space="preserve"> </w:t>
      </w:r>
      <w:r w:rsidR="00CA5B52">
        <w:rPr>
          <w:szCs w:val="28"/>
        </w:rPr>
        <w:t>26-31</w:t>
      </w:r>
      <w:r w:rsidRPr="0072624A">
        <w:rPr>
          <w:szCs w:val="28"/>
        </w:rPr>
        <w:t xml:space="preserve"> следующего содержания: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416"/>
        <w:gridCol w:w="1559"/>
        <w:gridCol w:w="709"/>
        <w:gridCol w:w="709"/>
        <w:gridCol w:w="567"/>
        <w:gridCol w:w="567"/>
        <w:gridCol w:w="1561"/>
        <w:gridCol w:w="1700"/>
      </w:tblGrid>
      <w:tr w:rsidR="0022642D" w:rsidRPr="00F10F19" w:rsidTr="00904079">
        <w:trPr>
          <w:tblHeader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CA5B52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6A5F65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9</w:t>
            </w:r>
          </w:p>
        </w:tc>
      </w:tr>
      <w:tr w:rsidR="0022642D" w:rsidRPr="00F10F19" w:rsidTr="00CA5B52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CA5B52" w:rsidP="00087158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26</w:t>
            </w:r>
            <w:r w:rsidR="0022642D" w:rsidRPr="00F10F19">
              <w:rPr>
                <w:sz w:val="24"/>
                <w:szCs w:val="24"/>
              </w:rPr>
              <w:t>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CA5B52" w:rsidP="00CA5B52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Автодорога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CA5B52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с.</w:t>
            </w:r>
            <w:r w:rsidR="00CA5B52" w:rsidRPr="00F10F19">
              <w:rPr>
                <w:sz w:val="24"/>
                <w:szCs w:val="24"/>
              </w:rPr>
              <w:t> Рожде</w:t>
            </w:r>
            <w:r w:rsidR="006A5F65" w:rsidRPr="00F10F19">
              <w:rPr>
                <w:sz w:val="24"/>
                <w:szCs w:val="24"/>
              </w:rPr>
              <w:t>-с</w:t>
            </w:r>
            <w:r w:rsidR="00CA5B52" w:rsidRPr="00F10F19">
              <w:rPr>
                <w:sz w:val="24"/>
                <w:szCs w:val="24"/>
              </w:rPr>
              <w:t>твенка</w:t>
            </w:r>
            <w:r w:rsidRPr="00F10F19">
              <w:rPr>
                <w:sz w:val="24"/>
                <w:szCs w:val="24"/>
              </w:rPr>
              <w:t xml:space="preserve">, </w:t>
            </w:r>
          </w:p>
          <w:p w:rsidR="0022642D" w:rsidRPr="00F10F19" w:rsidRDefault="00CA5B52" w:rsidP="00565164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пер</w:t>
            </w:r>
            <w:r w:rsidR="0022642D" w:rsidRPr="00F10F19">
              <w:rPr>
                <w:sz w:val="24"/>
                <w:szCs w:val="24"/>
              </w:rPr>
              <w:t xml:space="preserve">. </w:t>
            </w:r>
            <w:r w:rsidRPr="00F10F19">
              <w:rPr>
                <w:sz w:val="24"/>
                <w:szCs w:val="24"/>
              </w:rPr>
              <w:t>50 лет Октября</w:t>
            </w:r>
            <w:r w:rsidR="0022642D" w:rsidRPr="00F10F19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CA5B52" w:rsidP="006A5F65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0,911</w:t>
            </w:r>
            <w:r w:rsidR="00565164" w:rsidRPr="00F10F19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CA5B52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190</w:t>
            </w:r>
            <w:r w:rsidR="00CA5B52" w:rsidRPr="00F10F19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CA5B52" w:rsidP="0008715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Рожде</w:t>
            </w:r>
            <w:r w:rsidR="006A5F65" w:rsidRPr="00F10F19">
              <w:rPr>
                <w:sz w:val="24"/>
                <w:szCs w:val="24"/>
              </w:rPr>
              <w:t>-</w:t>
            </w:r>
            <w:r w:rsidRPr="00F10F19">
              <w:rPr>
                <w:sz w:val="24"/>
                <w:szCs w:val="24"/>
              </w:rPr>
              <w:t>ственское</w:t>
            </w:r>
            <w:r w:rsidR="0022642D" w:rsidRPr="00F10F19">
              <w:rPr>
                <w:sz w:val="24"/>
                <w:szCs w:val="24"/>
              </w:rPr>
              <w:t xml:space="preserve"> сельское поселение</w:t>
            </w:r>
          </w:p>
          <w:p w:rsidR="0022642D" w:rsidRPr="00F10F19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B52" w:rsidRPr="00F10F19" w:rsidRDefault="0022642D" w:rsidP="00CA5B5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692109, </w:t>
            </w:r>
          </w:p>
          <w:p w:rsidR="0022642D" w:rsidRPr="00F10F19" w:rsidRDefault="0022642D" w:rsidP="006A5F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с.</w:t>
            </w:r>
            <w:r w:rsidR="006A5F65" w:rsidRPr="00F10F19">
              <w:rPr>
                <w:sz w:val="24"/>
                <w:szCs w:val="24"/>
              </w:rPr>
              <w:t> </w:t>
            </w:r>
            <w:r w:rsidR="00CA5B52" w:rsidRPr="00F10F19">
              <w:rPr>
                <w:sz w:val="24"/>
                <w:szCs w:val="24"/>
              </w:rPr>
              <w:t>Рожде</w:t>
            </w:r>
            <w:r w:rsidR="006A5F65" w:rsidRPr="00F10F19">
              <w:rPr>
                <w:sz w:val="24"/>
                <w:szCs w:val="24"/>
              </w:rPr>
              <w:t>-</w:t>
            </w:r>
            <w:r w:rsidR="00CA5B52" w:rsidRPr="00F10F19">
              <w:rPr>
                <w:sz w:val="24"/>
                <w:szCs w:val="24"/>
              </w:rPr>
              <w:t>ственка</w:t>
            </w:r>
            <w:r w:rsidRPr="00F10F19">
              <w:rPr>
                <w:sz w:val="24"/>
                <w:szCs w:val="24"/>
              </w:rPr>
              <w:t>, ул.</w:t>
            </w:r>
            <w:r w:rsidR="006A5F65" w:rsidRPr="00F10F19">
              <w:rPr>
                <w:sz w:val="24"/>
                <w:szCs w:val="24"/>
              </w:rPr>
              <w:t> </w:t>
            </w:r>
            <w:r w:rsidR="00CA5B52" w:rsidRPr="00F10F19">
              <w:rPr>
                <w:sz w:val="24"/>
                <w:szCs w:val="24"/>
              </w:rPr>
              <w:t>Пионер</w:t>
            </w:r>
            <w:r w:rsidR="006A5F65" w:rsidRPr="00F10F19">
              <w:rPr>
                <w:sz w:val="24"/>
                <w:szCs w:val="24"/>
              </w:rPr>
              <w:t>-</w:t>
            </w:r>
            <w:r w:rsidR="00CA5B52" w:rsidRPr="00F10F19">
              <w:rPr>
                <w:sz w:val="24"/>
                <w:szCs w:val="24"/>
              </w:rPr>
              <w:t>ская</w:t>
            </w:r>
            <w:r w:rsidRPr="00F10F19">
              <w:rPr>
                <w:sz w:val="24"/>
                <w:szCs w:val="24"/>
              </w:rPr>
              <w:t xml:space="preserve">, </w:t>
            </w:r>
            <w:r w:rsidR="00CA5B52" w:rsidRPr="00F10F19">
              <w:rPr>
                <w:sz w:val="24"/>
                <w:szCs w:val="24"/>
              </w:rPr>
              <w:t>33</w:t>
            </w:r>
          </w:p>
        </w:tc>
      </w:tr>
      <w:tr w:rsidR="006A5F65" w:rsidRPr="00F10F19" w:rsidTr="006A5F65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A5F65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27.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Автодорога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с. Рожде-ственка, </w:t>
            </w:r>
          </w:p>
          <w:p w:rsidR="006A5F65" w:rsidRPr="00F10F19" w:rsidRDefault="006A5F65" w:rsidP="004E2AA6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пер.</w:t>
            </w:r>
            <w:r w:rsidR="004E2AA6" w:rsidRPr="00F10F19">
              <w:rPr>
                <w:sz w:val="24"/>
                <w:szCs w:val="24"/>
              </w:rPr>
              <w:t> </w:t>
            </w:r>
            <w:r w:rsidR="00565164" w:rsidRPr="00F10F19">
              <w:rPr>
                <w:sz w:val="24"/>
                <w:szCs w:val="24"/>
              </w:rPr>
              <w:t>Пионер</w:t>
            </w:r>
            <w:r w:rsidR="004E2AA6" w:rsidRPr="00F10F19">
              <w:rPr>
                <w:sz w:val="24"/>
                <w:szCs w:val="24"/>
              </w:rPr>
              <w:t>-</w:t>
            </w:r>
            <w:r w:rsidR="00565164" w:rsidRPr="00F10F19">
              <w:rPr>
                <w:sz w:val="24"/>
                <w:szCs w:val="24"/>
              </w:rPr>
              <w:t>ский</w:t>
            </w:r>
            <w:r w:rsidRPr="00F10F19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565164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0,</w:t>
            </w:r>
            <w:r w:rsidR="00565164" w:rsidRPr="00F10F19">
              <w:rPr>
                <w:sz w:val="24"/>
                <w:szCs w:val="24"/>
              </w:rPr>
              <w:t>585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1903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Рожде-ственское сельское поселение</w:t>
            </w:r>
          </w:p>
          <w:p w:rsidR="006A5F65" w:rsidRPr="00F10F19" w:rsidRDefault="006A5F65" w:rsidP="006A5F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692109, </w:t>
            </w:r>
          </w:p>
          <w:p w:rsidR="006A5F65" w:rsidRPr="00F10F19" w:rsidRDefault="006A5F65" w:rsidP="00692B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с. Рожде-ственка, ул. Пионер-ская, 33</w:t>
            </w:r>
          </w:p>
        </w:tc>
      </w:tr>
      <w:tr w:rsidR="006A5F65" w:rsidRPr="00F10F19" w:rsidTr="006A5F65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A5F65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28.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Автодорога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с. Рожде-ственка, </w:t>
            </w:r>
          </w:p>
          <w:p w:rsidR="006A5F65" w:rsidRPr="00F10F19" w:rsidRDefault="006A5F65" w:rsidP="00565164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пер.</w:t>
            </w:r>
            <w:r w:rsidR="00565164" w:rsidRPr="00F10F19">
              <w:rPr>
                <w:sz w:val="24"/>
                <w:szCs w:val="24"/>
              </w:rPr>
              <w:t> Комсо-мольский</w:t>
            </w:r>
            <w:r w:rsidRPr="00F10F19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565164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0,</w:t>
            </w:r>
            <w:r w:rsidR="00565164" w:rsidRPr="00F10F19">
              <w:rPr>
                <w:sz w:val="24"/>
                <w:szCs w:val="24"/>
              </w:rPr>
              <w:t>733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1903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Рожде-ственское сельское поселение</w:t>
            </w:r>
          </w:p>
          <w:p w:rsidR="006A5F65" w:rsidRPr="00F10F19" w:rsidRDefault="006A5F65" w:rsidP="006A5F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692109, </w:t>
            </w:r>
          </w:p>
          <w:p w:rsidR="006A5F65" w:rsidRPr="00F10F19" w:rsidRDefault="006A5F65" w:rsidP="00692B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с. Рожде-ственка, ул. Пионер-ская, 33</w:t>
            </w:r>
          </w:p>
        </w:tc>
      </w:tr>
      <w:tr w:rsidR="006A5F65" w:rsidRPr="00F10F19" w:rsidTr="006A5F65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A5F65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29.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Автодорога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с. Рожде-ственка, </w:t>
            </w:r>
          </w:p>
          <w:p w:rsidR="006A5F65" w:rsidRPr="00F10F19" w:rsidRDefault="006A5F65" w:rsidP="00565164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пер. </w:t>
            </w:r>
            <w:r w:rsidR="00565164" w:rsidRPr="00F10F19">
              <w:rPr>
                <w:sz w:val="24"/>
                <w:szCs w:val="24"/>
              </w:rPr>
              <w:t>Лазо</w:t>
            </w:r>
            <w:r w:rsidRPr="00F10F19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565164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0,</w:t>
            </w:r>
            <w:r w:rsidR="00565164" w:rsidRPr="00F10F19">
              <w:rPr>
                <w:sz w:val="24"/>
                <w:szCs w:val="24"/>
              </w:rPr>
              <w:t>571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1903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Рожде-ственское сельское поселение</w:t>
            </w:r>
          </w:p>
          <w:p w:rsidR="006A5F65" w:rsidRPr="00F10F19" w:rsidRDefault="006A5F65" w:rsidP="006A5F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692109, </w:t>
            </w:r>
          </w:p>
          <w:p w:rsidR="00904079" w:rsidRPr="00F10F19" w:rsidRDefault="006A5F65" w:rsidP="009040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с. Рожде-ственка, ул. Пионер-ская, 33</w:t>
            </w:r>
          </w:p>
        </w:tc>
      </w:tr>
    </w:tbl>
    <w:p w:rsidR="00904079" w:rsidRDefault="00904079">
      <w:r>
        <w:br w:type="page"/>
      </w: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416"/>
        <w:gridCol w:w="1559"/>
        <w:gridCol w:w="709"/>
        <w:gridCol w:w="709"/>
        <w:gridCol w:w="567"/>
        <w:gridCol w:w="567"/>
        <w:gridCol w:w="1561"/>
        <w:gridCol w:w="1700"/>
      </w:tblGrid>
      <w:tr w:rsidR="00904079" w:rsidRPr="00F10F19" w:rsidTr="006662FB">
        <w:trPr>
          <w:tblHeader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079" w:rsidRPr="00F10F19" w:rsidRDefault="00904079" w:rsidP="006662F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079" w:rsidRPr="00F10F19" w:rsidRDefault="00904079" w:rsidP="006662F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079" w:rsidRPr="00F10F19" w:rsidRDefault="00904079" w:rsidP="006662FB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079" w:rsidRPr="00F10F19" w:rsidRDefault="00904079" w:rsidP="006662FB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079" w:rsidRPr="00F10F19" w:rsidRDefault="00904079" w:rsidP="006662F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079" w:rsidRPr="00F10F19" w:rsidRDefault="00904079" w:rsidP="006662F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079" w:rsidRPr="00F10F19" w:rsidRDefault="00904079" w:rsidP="006662F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079" w:rsidRPr="00F10F19" w:rsidRDefault="00904079" w:rsidP="006662F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079" w:rsidRPr="00F10F19" w:rsidRDefault="00904079" w:rsidP="006662F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9</w:t>
            </w:r>
          </w:p>
        </w:tc>
      </w:tr>
      <w:tr w:rsidR="006A5F65" w:rsidRPr="003C2844" w:rsidTr="006A5F65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Pr="00F10F19" w:rsidRDefault="00565164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30</w:t>
            </w:r>
            <w:r w:rsidR="006A5F65" w:rsidRPr="00F10F19">
              <w:rPr>
                <w:sz w:val="24"/>
                <w:szCs w:val="24"/>
              </w:rPr>
              <w:t>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Pr="00F10F19" w:rsidRDefault="006A5F65" w:rsidP="00692BCB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Автодорога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Pr="00F10F19" w:rsidRDefault="006A5F65" w:rsidP="00692BCB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с. Рожде-ственка, </w:t>
            </w:r>
          </w:p>
          <w:p w:rsidR="006A5F65" w:rsidRPr="00F10F19" w:rsidRDefault="006A5F65" w:rsidP="00565164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пер.</w:t>
            </w:r>
            <w:r w:rsidR="00565164" w:rsidRPr="00F10F19">
              <w:rPr>
                <w:sz w:val="24"/>
                <w:szCs w:val="24"/>
              </w:rPr>
              <w:t> Парти-занский</w:t>
            </w:r>
            <w:r w:rsidRPr="00F10F19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Pr="00F10F19" w:rsidRDefault="006A5F65" w:rsidP="00565164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0,</w:t>
            </w:r>
            <w:r w:rsidR="00565164" w:rsidRPr="00F10F19">
              <w:rPr>
                <w:sz w:val="24"/>
                <w:szCs w:val="24"/>
              </w:rPr>
              <w:t>194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Pr="00F10F19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1903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Pr="00F10F19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Pr="00F10F19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Pr="00F10F19" w:rsidRDefault="006A5F65" w:rsidP="006A5F65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Рожде-ственское сельское поселение</w:t>
            </w:r>
          </w:p>
          <w:p w:rsidR="006A5F65" w:rsidRPr="00F10F19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Pr="00F10F19" w:rsidRDefault="006A5F65" w:rsidP="00692B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692109, </w:t>
            </w:r>
          </w:p>
          <w:p w:rsidR="006A5F65" w:rsidRPr="00F10F19" w:rsidRDefault="006A5F65" w:rsidP="00692B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с. Рожде-ственка, ул. Пионер-ская, 33</w:t>
            </w:r>
          </w:p>
        </w:tc>
      </w:tr>
      <w:tr w:rsidR="00565164" w:rsidRPr="003C2844" w:rsidTr="00565164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64" w:rsidRPr="00F10F19" w:rsidRDefault="00565164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31.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64" w:rsidRPr="00F10F19" w:rsidRDefault="00565164" w:rsidP="00692BCB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Автодорога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64" w:rsidRPr="00F10F19" w:rsidRDefault="00565164" w:rsidP="00692BCB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с. Рожде-ственка, </w:t>
            </w:r>
          </w:p>
          <w:p w:rsidR="00565164" w:rsidRPr="00F10F19" w:rsidRDefault="00565164" w:rsidP="004E2AA6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пер.</w:t>
            </w:r>
            <w:r w:rsidR="004E2AA6" w:rsidRPr="00F10F19">
              <w:rPr>
                <w:sz w:val="24"/>
                <w:szCs w:val="24"/>
              </w:rPr>
              <w:t> </w:t>
            </w:r>
            <w:r w:rsidRPr="00F10F19">
              <w:rPr>
                <w:sz w:val="24"/>
                <w:szCs w:val="24"/>
              </w:rPr>
              <w:t>Безы</w:t>
            </w:r>
            <w:r w:rsidR="004E2AA6" w:rsidRPr="00F10F19">
              <w:rPr>
                <w:sz w:val="24"/>
                <w:szCs w:val="24"/>
              </w:rPr>
              <w:t>-</w:t>
            </w:r>
            <w:r w:rsidRPr="00F10F19">
              <w:rPr>
                <w:sz w:val="24"/>
                <w:szCs w:val="24"/>
              </w:rPr>
              <w:t xml:space="preserve">мянный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64" w:rsidRPr="00F10F19" w:rsidRDefault="00565164" w:rsidP="00565164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0,148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64" w:rsidRPr="00F10F19" w:rsidRDefault="00565164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1903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64" w:rsidRPr="00F10F19" w:rsidRDefault="00565164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64" w:rsidRPr="00F10F19" w:rsidRDefault="00565164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64" w:rsidRPr="00F10F19" w:rsidRDefault="00565164" w:rsidP="00565164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Рожде-ственское сельское поселение</w:t>
            </w:r>
          </w:p>
          <w:p w:rsidR="00565164" w:rsidRPr="00F10F19" w:rsidRDefault="00565164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64" w:rsidRPr="00F10F19" w:rsidRDefault="00565164" w:rsidP="00692B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692109, </w:t>
            </w:r>
          </w:p>
          <w:p w:rsidR="00565164" w:rsidRPr="00F10F19" w:rsidRDefault="00565164" w:rsidP="00692B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с. Рожде-ственка, ул. Пионер-ская, 33</w:t>
            </w:r>
          </w:p>
        </w:tc>
      </w:tr>
    </w:tbl>
    <w:p w:rsidR="0022642D" w:rsidRDefault="0022642D" w:rsidP="0022642D">
      <w:pPr>
        <w:tabs>
          <w:tab w:val="right" w:pos="9072"/>
        </w:tabs>
        <w:ind w:firstLine="709"/>
        <w:jc w:val="both"/>
        <w:rPr>
          <w:szCs w:val="28"/>
        </w:rPr>
      </w:pPr>
    </w:p>
    <w:p w:rsidR="0022642D" w:rsidRPr="0072624A" w:rsidRDefault="0022642D" w:rsidP="0022642D">
      <w:pPr>
        <w:ind w:firstLine="708"/>
        <w:outlineLvl w:val="0"/>
        <w:rPr>
          <w:szCs w:val="28"/>
        </w:rPr>
      </w:pPr>
      <w:r w:rsidRPr="0072624A">
        <w:rPr>
          <w:szCs w:val="28"/>
        </w:rPr>
        <w:t xml:space="preserve">СТАТЬЯ 2. </w:t>
      </w:r>
    </w:p>
    <w:p w:rsidR="0022642D" w:rsidRPr="0072624A" w:rsidRDefault="0022642D" w:rsidP="0022642D">
      <w:pPr>
        <w:jc w:val="both"/>
        <w:rPr>
          <w:szCs w:val="28"/>
        </w:rPr>
      </w:pPr>
      <w:r w:rsidRPr="0072624A">
        <w:rPr>
          <w:szCs w:val="28"/>
        </w:rPr>
        <w:tab/>
        <w:t xml:space="preserve">Настоящий Закон вступает в силу </w:t>
      </w:r>
      <w:r w:rsidR="008570B2">
        <w:rPr>
          <w:szCs w:val="28"/>
        </w:rPr>
        <w:t>со дня</w:t>
      </w:r>
      <w:r w:rsidRPr="0072624A">
        <w:rPr>
          <w:szCs w:val="28"/>
        </w:rPr>
        <w:t xml:space="preserve"> его официального опубликования.</w:t>
      </w:r>
    </w:p>
    <w:p w:rsidR="0022642D" w:rsidRDefault="0022642D" w:rsidP="0022642D">
      <w:pPr>
        <w:jc w:val="both"/>
        <w:rPr>
          <w:szCs w:val="28"/>
        </w:rPr>
      </w:pPr>
    </w:p>
    <w:p w:rsidR="0022642D" w:rsidRDefault="0022642D" w:rsidP="0022642D">
      <w:pPr>
        <w:jc w:val="both"/>
        <w:rPr>
          <w:szCs w:val="28"/>
        </w:rPr>
      </w:pPr>
    </w:p>
    <w:p w:rsidR="0022642D" w:rsidRDefault="0022642D" w:rsidP="0022642D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6E3FC7" w:rsidRDefault="0022642D" w:rsidP="0022642D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sectPr w:rsidR="006E3FC7" w:rsidSect="00F10F19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BDC" w:rsidRDefault="00567BDC">
      <w:r>
        <w:separator/>
      </w:r>
    </w:p>
  </w:endnote>
  <w:endnote w:type="continuationSeparator" w:id="0">
    <w:p w:rsidR="00567BDC" w:rsidRDefault="00567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BDC" w:rsidRDefault="00567BDC">
      <w:r>
        <w:separator/>
      </w:r>
    </w:p>
  </w:footnote>
  <w:footnote w:type="continuationSeparator" w:id="0">
    <w:p w:rsidR="00567BDC" w:rsidRDefault="00567B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8035970"/>
      <w:docPartObj>
        <w:docPartGallery w:val="Page Numbers (Top of Page)"/>
        <w:docPartUnique/>
      </w:docPartObj>
    </w:sdtPr>
    <w:sdtEndPr/>
    <w:sdtContent>
      <w:p w:rsidR="007B22B9" w:rsidRDefault="007B22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4079">
          <w:rPr>
            <w:noProof/>
          </w:rPr>
          <w:t>2</w:t>
        </w:r>
        <w:r>
          <w:fldChar w:fldCharType="end"/>
        </w:r>
      </w:p>
    </w:sdtContent>
  </w:sdt>
  <w:p w:rsidR="006E3FC7" w:rsidRPr="00F10F19" w:rsidRDefault="006E3FC7">
    <w:pPr>
      <w:pStyle w:val="a3"/>
      <w:jc w:val="right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79"/>
    <w:rsid w:val="00031879"/>
    <w:rsid w:val="00034359"/>
    <w:rsid w:val="00044E45"/>
    <w:rsid w:val="0007070E"/>
    <w:rsid w:val="00074BDC"/>
    <w:rsid w:val="001D2C84"/>
    <w:rsid w:val="0022642D"/>
    <w:rsid w:val="00286335"/>
    <w:rsid w:val="002B7A93"/>
    <w:rsid w:val="0030787E"/>
    <w:rsid w:val="00347199"/>
    <w:rsid w:val="003C2844"/>
    <w:rsid w:val="003E6F8D"/>
    <w:rsid w:val="003F38E3"/>
    <w:rsid w:val="0048485E"/>
    <w:rsid w:val="004E2AA6"/>
    <w:rsid w:val="00565164"/>
    <w:rsid w:val="00567BDC"/>
    <w:rsid w:val="00611B93"/>
    <w:rsid w:val="00644CD3"/>
    <w:rsid w:val="006A5F65"/>
    <w:rsid w:val="006E3FC7"/>
    <w:rsid w:val="00724B22"/>
    <w:rsid w:val="00741FD1"/>
    <w:rsid w:val="0074235D"/>
    <w:rsid w:val="007639AF"/>
    <w:rsid w:val="00795E68"/>
    <w:rsid w:val="007B22B9"/>
    <w:rsid w:val="007B4A25"/>
    <w:rsid w:val="007D27D4"/>
    <w:rsid w:val="007E16C2"/>
    <w:rsid w:val="008570B2"/>
    <w:rsid w:val="00880EA9"/>
    <w:rsid w:val="00904079"/>
    <w:rsid w:val="00997103"/>
    <w:rsid w:val="00AB1F85"/>
    <w:rsid w:val="00AB7615"/>
    <w:rsid w:val="00B12194"/>
    <w:rsid w:val="00B7209C"/>
    <w:rsid w:val="00C36941"/>
    <w:rsid w:val="00C70C1F"/>
    <w:rsid w:val="00C80D40"/>
    <w:rsid w:val="00CA5B52"/>
    <w:rsid w:val="00CD1DC9"/>
    <w:rsid w:val="00CD55D2"/>
    <w:rsid w:val="00CD7DEC"/>
    <w:rsid w:val="00CE1B9E"/>
    <w:rsid w:val="00DB728E"/>
    <w:rsid w:val="00F10F19"/>
    <w:rsid w:val="00FC0F51"/>
    <w:rsid w:val="00FF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EAE5DE"/>
  <w15:docId w15:val="{BAE3DBD5-981C-4D51-9528-B1CA18E94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079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7B22B9"/>
    <w:rPr>
      <w:sz w:val="28"/>
    </w:rPr>
  </w:style>
  <w:style w:type="paragraph" w:styleId="a6">
    <w:name w:val="Balloon Text"/>
    <w:basedOn w:val="a"/>
    <w:link w:val="a7"/>
    <w:semiHidden/>
    <w:unhideWhenUsed/>
    <w:rsid w:val="007E16C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7E16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5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52</TotalTime>
  <Pages>2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Мегей Юлия Викторовна</cp:lastModifiedBy>
  <cp:revision>14</cp:revision>
  <cp:lastPrinted>2022-11-14T00:33:00Z</cp:lastPrinted>
  <dcterms:created xsi:type="dcterms:W3CDTF">2022-06-28T04:40:00Z</dcterms:created>
  <dcterms:modified xsi:type="dcterms:W3CDTF">2022-12-01T01:22:00Z</dcterms:modified>
</cp:coreProperties>
</file>