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73182363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C63FE" w:rsidRPr="008C63FE" w:rsidRDefault="008C63FE" w:rsidP="008C63FE">
      <w:pPr>
        <w:jc w:val="center"/>
        <w:rPr>
          <w:b/>
          <w:szCs w:val="28"/>
        </w:rPr>
      </w:pPr>
      <w:r w:rsidRPr="008C63FE">
        <w:rPr>
          <w:b/>
          <w:szCs w:val="28"/>
        </w:rPr>
        <w:t xml:space="preserve">О ВНЕСЕНИИ ИЗМЕНЕНИЙ В СТАТЬЮ 1 </w:t>
      </w:r>
    </w:p>
    <w:p w:rsidR="008C63FE" w:rsidRPr="008C63FE" w:rsidRDefault="008C63FE" w:rsidP="008C63FE">
      <w:pPr>
        <w:jc w:val="center"/>
        <w:rPr>
          <w:b/>
          <w:szCs w:val="28"/>
        </w:rPr>
      </w:pPr>
      <w:r w:rsidRPr="008C63FE">
        <w:rPr>
          <w:b/>
          <w:szCs w:val="28"/>
        </w:rPr>
        <w:t xml:space="preserve">ЗАКОНА ПРИМОРСКОГО КРАЯ "О ВНЕСЕНИИ </w:t>
      </w:r>
    </w:p>
    <w:p w:rsidR="008C63FE" w:rsidRPr="008C63FE" w:rsidRDefault="008C63FE" w:rsidP="008C63FE">
      <w:pPr>
        <w:jc w:val="center"/>
        <w:rPr>
          <w:rFonts w:eastAsia="Calibri"/>
          <w:b/>
          <w:szCs w:val="28"/>
          <w:lang w:eastAsia="en-US"/>
        </w:rPr>
      </w:pPr>
      <w:r w:rsidRPr="008C63FE">
        <w:rPr>
          <w:b/>
          <w:szCs w:val="28"/>
        </w:rPr>
        <w:t xml:space="preserve">ИЗМЕНЕНИЙ В ЗАКОН ПРИМОРСКОГО КРАЯ </w:t>
      </w:r>
      <w:r w:rsidRPr="008C63FE">
        <w:rPr>
          <w:b/>
          <w:szCs w:val="28"/>
        </w:rPr>
        <w:br/>
        <w:t>"О НАЛОГЕ НА ИМУЩЕСТВО ОРГАНИЗАЦИЙ"</w:t>
      </w:r>
    </w:p>
    <w:p w:rsidR="008C63FE" w:rsidRPr="008C63FE" w:rsidRDefault="008C63FE" w:rsidP="008C63FE">
      <w:pPr>
        <w:tabs>
          <w:tab w:val="center" w:pos="4677"/>
          <w:tab w:val="right" w:pos="9355"/>
        </w:tabs>
        <w:jc w:val="center"/>
        <w:rPr>
          <w:rFonts w:eastAsia="Calibri"/>
          <w:b/>
          <w:szCs w:val="28"/>
          <w:lang w:val="x-none" w:eastAsia="en-US"/>
        </w:rPr>
      </w:pPr>
    </w:p>
    <w:p w:rsidR="008C63FE" w:rsidRPr="008C63FE" w:rsidRDefault="008C63FE" w:rsidP="008C63FE">
      <w:pPr>
        <w:ind w:firstLine="709"/>
        <w:jc w:val="both"/>
        <w:rPr>
          <w:szCs w:val="28"/>
        </w:rPr>
      </w:pPr>
      <w:r w:rsidRPr="008C63FE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  <w:r w:rsidRPr="008C63FE">
        <w:rPr>
          <w:szCs w:val="28"/>
        </w:rPr>
        <w:t>30 ноября 2022 года</w:t>
      </w:r>
    </w:p>
    <w:p w:rsidR="008C63FE" w:rsidRPr="008C63FE" w:rsidRDefault="008C63FE" w:rsidP="008C63FE">
      <w:pPr>
        <w:ind w:firstLine="709"/>
        <w:rPr>
          <w:szCs w:val="28"/>
          <w:lang w:val="x-none"/>
        </w:rPr>
      </w:pPr>
    </w:p>
    <w:p w:rsidR="008C63FE" w:rsidRPr="008C63FE" w:rsidRDefault="008C63FE" w:rsidP="008C63FE">
      <w:pPr>
        <w:ind w:firstLine="709"/>
        <w:jc w:val="both"/>
      </w:pPr>
      <w:r w:rsidRPr="008C63FE">
        <w:t xml:space="preserve">СТАТЬЯ 1. </w:t>
      </w:r>
    </w:p>
    <w:p w:rsidR="008C63FE" w:rsidRPr="008C63FE" w:rsidRDefault="008C63FE" w:rsidP="008C63FE">
      <w:pPr>
        <w:ind w:firstLine="709"/>
        <w:jc w:val="both"/>
      </w:pPr>
      <w:r w:rsidRPr="008C63FE">
        <w:t>Внести в статью 1</w:t>
      </w:r>
      <w:r w:rsidRPr="008C63FE">
        <w:rPr>
          <w:vertAlign w:val="superscript"/>
        </w:rPr>
        <w:t xml:space="preserve"> </w:t>
      </w:r>
      <w:r w:rsidRPr="008C63FE">
        <w:t xml:space="preserve">Закона Приморского края от 1 августа 2022 года </w:t>
      </w:r>
      <w:r w:rsidRPr="008C63FE">
        <w:br/>
        <w:t>№ 153-КЗ "О внесении изменений в Закон Приморского края "О налоге на имущество организаций" следующие изменения:</w:t>
      </w:r>
    </w:p>
    <w:p w:rsidR="008C63FE" w:rsidRPr="008C63FE" w:rsidRDefault="008C63FE" w:rsidP="008C63FE">
      <w:pPr>
        <w:ind w:firstLine="709"/>
        <w:jc w:val="both"/>
      </w:pPr>
      <w:r w:rsidRPr="008C63FE">
        <w:t>в пункте 3:</w:t>
      </w:r>
    </w:p>
    <w:p w:rsidR="008C63FE" w:rsidRPr="008C63FE" w:rsidRDefault="008C63FE" w:rsidP="008C63FE">
      <w:pPr>
        <w:ind w:firstLine="709"/>
        <w:jc w:val="both"/>
      </w:pPr>
      <w:r w:rsidRPr="008C63FE">
        <w:t>по тексту абзаца четырнадцатого слова "социально-экономического" исключить;</w:t>
      </w:r>
    </w:p>
    <w:p w:rsidR="008C63FE" w:rsidRPr="008C63FE" w:rsidRDefault="008C63FE" w:rsidP="008C63FE">
      <w:pPr>
        <w:ind w:firstLine="709"/>
        <w:jc w:val="both"/>
      </w:pPr>
      <w:r w:rsidRPr="008C63FE">
        <w:t xml:space="preserve">дополнить абзацами следующего содержания: </w:t>
      </w:r>
    </w:p>
    <w:p w:rsidR="008C63FE" w:rsidRPr="008C63FE" w:rsidRDefault="008C63FE" w:rsidP="008C63FE">
      <w:pPr>
        <w:ind w:firstLine="709"/>
        <w:jc w:val="both"/>
      </w:pPr>
      <w:r w:rsidRPr="008C63FE">
        <w:t>"10.С 1 января 2023 года по 31 декабря 2025 года включительно освобождается от налогообложения:</w:t>
      </w:r>
    </w:p>
    <w:p w:rsidR="008C63FE" w:rsidRPr="008C63FE" w:rsidRDefault="008C63FE" w:rsidP="008C63FE">
      <w:pPr>
        <w:ind w:firstLine="709"/>
        <w:jc w:val="both"/>
      </w:pPr>
      <w:r w:rsidRPr="008C63FE">
        <w:t>имущество организаций, осуществляющих основные виды экономической деятельности, относящиеся к классу 07 "Добыча металлических руд" Общероссийского классификатора видов экономической деятельности;</w:t>
      </w:r>
    </w:p>
    <w:p w:rsidR="008C63FE" w:rsidRPr="008C63FE" w:rsidRDefault="008C63FE" w:rsidP="008C63FE">
      <w:pPr>
        <w:ind w:firstLine="709"/>
        <w:jc w:val="both"/>
      </w:pPr>
      <w:r w:rsidRPr="008C63FE">
        <w:t>имущество организаций, осуществляющих основной вид экономической деятельности "Производство лекарственных препаратов" Общероссийского классификатора видов экономической деятельности;</w:t>
      </w:r>
    </w:p>
    <w:p w:rsidR="008C63FE" w:rsidRPr="008C63FE" w:rsidRDefault="008C63FE" w:rsidP="008C63FE">
      <w:pPr>
        <w:ind w:firstLine="709"/>
        <w:jc w:val="both"/>
      </w:pPr>
      <w:r w:rsidRPr="008C63FE">
        <w:t>имущество организаций, осуществляющих основные виды экономической деятельности, относящиеся к разделу С "Обрабатывающие производства" Общероссийского классификатора видов экономической деятельности при условии включения организации, осуществляющей данный основной вид экономической деятельности, в сводный реестр организаций оборонно-промышленного комплекса, утвержденный Министерством промышленности и торговли Российской Федерации.".</w:t>
      </w:r>
    </w:p>
    <w:p w:rsidR="008C63FE" w:rsidRDefault="008C63FE" w:rsidP="008C63FE">
      <w:pPr>
        <w:ind w:firstLine="709"/>
        <w:jc w:val="both"/>
      </w:pPr>
    </w:p>
    <w:p w:rsidR="008C63FE" w:rsidRDefault="008C63FE" w:rsidP="008C63FE">
      <w:pPr>
        <w:ind w:firstLine="709"/>
        <w:jc w:val="both"/>
      </w:pPr>
    </w:p>
    <w:p w:rsidR="008C63FE" w:rsidRDefault="008C63FE" w:rsidP="008C63FE">
      <w:pPr>
        <w:ind w:firstLine="709"/>
        <w:jc w:val="both"/>
      </w:pPr>
    </w:p>
    <w:p w:rsidR="008C63FE" w:rsidRDefault="008C63FE" w:rsidP="008C63FE">
      <w:pPr>
        <w:ind w:firstLine="709"/>
        <w:jc w:val="both"/>
      </w:pPr>
    </w:p>
    <w:p w:rsidR="008C63FE" w:rsidRDefault="008C63FE" w:rsidP="008C63FE">
      <w:pPr>
        <w:ind w:firstLine="709"/>
        <w:jc w:val="both"/>
      </w:pPr>
    </w:p>
    <w:p w:rsidR="008C63FE" w:rsidRDefault="008C63FE" w:rsidP="008C63FE">
      <w:pPr>
        <w:ind w:firstLine="709"/>
        <w:jc w:val="both"/>
      </w:pPr>
    </w:p>
    <w:p w:rsidR="008C63FE" w:rsidRDefault="008C63FE" w:rsidP="008C63FE">
      <w:pPr>
        <w:ind w:firstLine="709"/>
        <w:jc w:val="both"/>
      </w:pPr>
    </w:p>
    <w:p w:rsidR="008C63FE" w:rsidRDefault="008C63FE" w:rsidP="008C63FE">
      <w:pPr>
        <w:ind w:firstLine="709"/>
        <w:jc w:val="both"/>
      </w:pPr>
    </w:p>
    <w:p w:rsidR="008C63FE" w:rsidRPr="008C63FE" w:rsidRDefault="008C63FE" w:rsidP="008C63FE">
      <w:pPr>
        <w:ind w:firstLine="709"/>
        <w:jc w:val="both"/>
      </w:pPr>
    </w:p>
    <w:p w:rsidR="008C63FE" w:rsidRPr="008C63FE" w:rsidRDefault="008C63FE" w:rsidP="008C63FE">
      <w:pPr>
        <w:ind w:firstLine="709"/>
        <w:jc w:val="both"/>
      </w:pPr>
      <w:r w:rsidRPr="008C63FE">
        <w:lastRenderedPageBreak/>
        <w:t>СТАТЬЯ 2.</w:t>
      </w:r>
    </w:p>
    <w:p w:rsidR="008C63FE" w:rsidRPr="008C63FE" w:rsidRDefault="008C63FE" w:rsidP="008C63FE">
      <w:pPr>
        <w:ind w:firstLine="709"/>
        <w:jc w:val="both"/>
      </w:pPr>
      <w:r w:rsidRPr="008C63FE">
        <w:t>Настоящий Закон вступает в силу с 1 января 2023 года.</w:t>
      </w:r>
    </w:p>
    <w:p w:rsidR="008C63FE" w:rsidRDefault="008C63FE" w:rsidP="008C63FE">
      <w:pPr>
        <w:ind w:firstLine="709"/>
        <w:jc w:val="both"/>
      </w:pPr>
    </w:p>
    <w:p w:rsidR="008C63FE" w:rsidRPr="008C63FE" w:rsidRDefault="008C63FE" w:rsidP="008C63FE">
      <w:pPr>
        <w:ind w:firstLine="709"/>
        <w:jc w:val="both"/>
      </w:pPr>
    </w:p>
    <w:p w:rsidR="008C63FE" w:rsidRPr="008C63FE" w:rsidRDefault="008C63FE" w:rsidP="008C63FE">
      <w:pPr>
        <w:ind w:firstLine="709"/>
        <w:jc w:val="both"/>
      </w:pPr>
    </w:p>
    <w:p w:rsidR="00B15403" w:rsidRDefault="00B15403" w:rsidP="00B15403">
      <w:r>
        <w:t xml:space="preserve">Исполняющая обязанности </w:t>
      </w:r>
    </w:p>
    <w:p w:rsidR="00B15403" w:rsidRDefault="00B15403" w:rsidP="00B15403">
      <w:r>
        <w:t xml:space="preserve">Губернатора края </w:t>
      </w:r>
      <w:r>
        <w:tab/>
      </w:r>
      <w:r>
        <w:tab/>
      </w:r>
      <w:r>
        <w:tab/>
      </w:r>
      <w:r>
        <w:tab/>
        <w:t xml:space="preserve">                                      В.Г. Щербина</w:t>
      </w:r>
    </w:p>
    <w:p w:rsidR="00405757" w:rsidRDefault="00405757" w:rsidP="00B15403"/>
    <w:p w:rsidR="00405757" w:rsidRDefault="00405757" w:rsidP="0040575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</w:t>
      </w:r>
      <w:bookmarkStart w:id="0" w:name="_GoBack"/>
      <w:bookmarkEnd w:id="0"/>
      <w:r>
        <w:rPr>
          <w:szCs w:val="28"/>
        </w:rPr>
        <w:t>ок</w:t>
      </w:r>
    </w:p>
    <w:p w:rsidR="00405757" w:rsidRDefault="00405757" w:rsidP="00405757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5 декабря 2022 года</w:t>
      </w:r>
    </w:p>
    <w:p w:rsidR="00405757" w:rsidRDefault="00405757" w:rsidP="00405757">
      <w:pPr>
        <w:jc w:val="both"/>
        <w:rPr>
          <w:szCs w:val="28"/>
        </w:rPr>
      </w:pPr>
      <w:r>
        <w:rPr>
          <w:szCs w:val="28"/>
        </w:rPr>
        <w:t>№ 25</w:t>
      </w:r>
      <w:r>
        <w:rPr>
          <w:szCs w:val="28"/>
        </w:rPr>
        <w:t>1</w:t>
      </w:r>
      <w:r>
        <w:rPr>
          <w:szCs w:val="28"/>
        </w:rPr>
        <w:t>-КЗ</w:t>
      </w:r>
    </w:p>
    <w:p w:rsidR="00405757" w:rsidRDefault="00405757" w:rsidP="00B15403"/>
    <w:p w:rsidR="00BE0544" w:rsidRDefault="00BE0544" w:rsidP="00B15403">
      <w:pPr>
        <w:tabs>
          <w:tab w:val="right" w:pos="9356"/>
        </w:tabs>
        <w:autoSpaceDE w:val="0"/>
        <w:autoSpaceDN w:val="0"/>
        <w:adjustRightInd w:val="0"/>
      </w:pPr>
    </w:p>
    <w:sectPr w:rsidR="00BE0544" w:rsidSect="008C63F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471" w:rsidRDefault="001C1471">
      <w:r>
        <w:separator/>
      </w:r>
    </w:p>
  </w:endnote>
  <w:endnote w:type="continuationSeparator" w:id="0">
    <w:p w:rsidR="001C1471" w:rsidRDefault="001C1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471" w:rsidRDefault="001C1471">
      <w:r>
        <w:separator/>
      </w:r>
    </w:p>
  </w:footnote>
  <w:footnote w:type="continuationSeparator" w:id="0">
    <w:p w:rsidR="001C1471" w:rsidRDefault="001C1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C63FE" w:rsidP="008C63F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0575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63FE"/>
    <w:rsid w:val="0003291F"/>
    <w:rsid w:val="00070CED"/>
    <w:rsid w:val="001C1471"/>
    <w:rsid w:val="00347DEE"/>
    <w:rsid w:val="00357555"/>
    <w:rsid w:val="00380EE1"/>
    <w:rsid w:val="003A180C"/>
    <w:rsid w:val="003B26E7"/>
    <w:rsid w:val="00405757"/>
    <w:rsid w:val="00413497"/>
    <w:rsid w:val="0047435B"/>
    <w:rsid w:val="00493DD4"/>
    <w:rsid w:val="004E797D"/>
    <w:rsid w:val="005A2827"/>
    <w:rsid w:val="006E2ABA"/>
    <w:rsid w:val="006F77C0"/>
    <w:rsid w:val="00832425"/>
    <w:rsid w:val="008C63FE"/>
    <w:rsid w:val="00AB70F9"/>
    <w:rsid w:val="00AC31EC"/>
    <w:rsid w:val="00AF3517"/>
    <w:rsid w:val="00B14397"/>
    <w:rsid w:val="00B15403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4D3695"/>
  <w15:docId w15:val="{FEC42AD6-D635-4D82-A9F3-015A7391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C63FE"/>
    <w:rPr>
      <w:sz w:val="28"/>
    </w:rPr>
  </w:style>
  <w:style w:type="paragraph" w:styleId="a6">
    <w:name w:val="Balloon Text"/>
    <w:basedOn w:val="a"/>
    <w:link w:val="a7"/>
    <w:semiHidden/>
    <w:unhideWhenUsed/>
    <w:rsid w:val="008C63F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C63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8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77A32-B5A7-457C-8308-1343BF57E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2022-12-01T06:00:00Z</cp:lastPrinted>
  <dcterms:created xsi:type="dcterms:W3CDTF">2022-12-05T23:21:00Z</dcterms:created>
  <dcterms:modified xsi:type="dcterms:W3CDTF">2022-12-05T23:21:00Z</dcterms:modified>
</cp:coreProperties>
</file>