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73139882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3C66" w:rsidRDefault="000B3C66" w:rsidP="000B3C66">
      <w:pPr>
        <w:pStyle w:val="ConsPlusTitle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 ВНЕСЕНИИ ИЗМЕНЕНИЯ В СТАТЬЮ 4 ЗАКОНА ПРИМОРСКОГО КРАЯ "О СИСТЕМЕ КАПИТАЛЬНОГО РЕМОНТА МНОГОКВАРТИРНЫХ ДОМОВ В ПРИМОРСКОМ КРАЕ"</w:t>
      </w:r>
    </w:p>
    <w:p w:rsidR="000B3C66" w:rsidRDefault="000B3C66" w:rsidP="000B3C66">
      <w:pPr>
        <w:jc w:val="both"/>
        <w:rPr>
          <w:rFonts w:ascii="PT Astra Serif" w:hAnsi="PT Astra Serif" w:cs="PT Astra Serif"/>
          <w:szCs w:val="28"/>
        </w:rPr>
      </w:pPr>
    </w:p>
    <w:p w:rsidR="000B3C66" w:rsidRDefault="000B3C66" w:rsidP="000B3C66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Принят Законодательным Собранием Приморского края 30 ноября 2022 года</w:t>
      </w:r>
    </w:p>
    <w:p w:rsidR="000B3C66" w:rsidRDefault="000B3C66" w:rsidP="000B3C66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0B3C66" w:rsidRDefault="000B3C66" w:rsidP="000B3C66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1.</w:t>
      </w:r>
    </w:p>
    <w:p w:rsidR="000B3C66" w:rsidRDefault="000B3C66" w:rsidP="000B3C66">
      <w:pPr>
        <w:autoSpaceDE w:val="0"/>
        <w:autoSpaceDN w:val="0"/>
        <w:adjustRightInd w:val="0"/>
        <w:ind w:firstLineChars="251" w:firstLine="703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</w:rPr>
        <w:t xml:space="preserve">Внести в статью 4 Закона Приморского края от 7 августа 2013 года </w:t>
      </w:r>
      <w:r>
        <w:rPr>
          <w:rFonts w:ascii="Liberation Serif" w:hAnsi="Liberation Serif" w:cs="Liberation Serif"/>
        </w:rPr>
        <w:br/>
        <w:t>№ 227-КЗ "О системе капитального ремонта многоквартирных домов в Приморском крае" следующее изменение:</w:t>
      </w:r>
    </w:p>
    <w:p w:rsidR="000B3C66" w:rsidRPr="004768D2" w:rsidRDefault="000B3C66" w:rsidP="000B3C66">
      <w:pPr>
        <w:autoSpaceDE w:val="0"/>
        <w:autoSpaceDN w:val="0"/>
        <w:adjustRightInd w:val="0"/>
        <w:ind w:firstLine="709"/>
        <w:jc w:val="both"/>
        <w:rPr>
          <w:rFonts w:ascii="Liberation Serif" w:eastAsia="Arimo" w:hAnsi="Liberation Serif" w:cs="Liberation Serif"/>
          <w:szCs w:val="28"/>
        </w:rPr>
      </w:pPr>
      <w:r>
        <w:rPr>
          <w:rFonts w:ascii="Liberation Serif" w:eastAsia="Arimo" w:hAnsi="Liberation Serif" w:cs="Liberation Serif"/>
          <w:szCs w:val="28"/>
        </w:rPr>
        <w:t>в части 3</w:t>
      </w:r>
      <w:r>
        <w:rPr>
          <w:rFonts w:ascii="Liberation Serif" w:eastAsia="Arimo" w:hAnsi="Liberation Serif" w:cs="Liberation Serif"/>
          <w:szCs w:val="28"/>
          <w:vertAlign w:val="superscript"/>
        </w:rPr>
        <w:t>1</w:t>
      </w:r>
      <w:r>
        <w:rPr>
          <w:rFonts w:ascii="Liberation Serif" w:eastAsia="Arimo" w:hAnsi="Liberation Serif" w:cs="Liberation Serif"/>
          <w:szCs w:val="28"/>
        </w:rPr>
        <w:t xml:space="preserve"> цифры "59" заменить цифрами "12".</w:t>
      </w:r>
    </w:p>
    <w:p w:rsidR="000B3C66" w:rsidRDefault="000B3C66" w:rsidP="000B3C66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Cs w:val="28"/>
        </w:rPr>
      </w:pPr>
    </w:p>
    <w:p w:rsidR="000B3C66" w:rsidRDefault="000B3C66" w:rsidP="000B3C6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>СТАТЬЯ 2.</w:t>
      </w:r>
    </w:p>
    <w:p w:rsidR="000B3C66" w:rsidRDefault="000B3C66" w:rsidP="000B3C6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 xml:space="preserve">Настоящий Закон вступает в силу со дня его официального опубликования и применяется в отношении собственников помещений в многоквартирных домах, включенных в региональную программу капитального ремонта при ее актуализации, осуществленной после вступления в силу настоящего Закона. </w:t>
      </w:r>
    </w:p>
    <w:p w:rsidR="000B3C66" w:rsidRDefault="000B3C66" w:rsidP="000B3C66">
      <w:pPr>
        <w:ind w:firstLine="709"/>
        <w:jc w:val="both"/>
        <w:rPr>
          <w:szCs w:val="28"/>
        </w:rPr>
      </w:pPr>
    </w:p>
    <w:p w:rsidR="000B3C66" w:rsidRDefault="000B3C66" w:rsidP="000B3C6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B3C66" w:rsidRPr="008C035A" w:rsidRDefault="000B3C66" w:rsidP="000B3C6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90909" w:rsidRDefault="00390909" w:rsidP="00390909">
      <w:r>
        <w:t xml:space="preserve">Исполняющая обязанности </w:t>
      </w:r>
    </w:p>
    <w:p w:rsidR="00390909" w:rsidRDefault="00390909" w:rsidP="00390909">
      <w:r>
        <w:t xml:space="preserve">Губернатора края </w:t>
      </w:r>
      <w:r>
        <w:tab/>
      </w:r>
      <w:r>
        <w:tab/>
      </w:r>
      <w:r>
        <w:tab/>
      </w:r>
      <w:r>
        <w:tab/>
        <w:t xml:space="preserve">                                      В.Г. Щербина</w:t>
      </w:r>
    </w:p>
    <w:p w:rsidR="000B3C66" w:rsidRPr="008C035A" w:rsidRDefault="000B3C66" w:rsidP="000B3C6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77712" w:rsidRDefault="00B77712" w:rsidP="00B7771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B77712" w:rsidRDefault="00B77712" w:rsidP="00B7771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декабря</w:t>
      </w:r>
      <w:r>
        <w:rPr>
          <w:szCs w:val="28"/>
        </w:rPr>
        <w:t xml:space="preserve"> 2022 года</w:t>
      </w:r>
    </w:p>
    <w:p w:rsidR="00B77712" w:rsidRDefault="00B77712" w:rsidP="00B77712">
      <w:pPr>
        <w:autoSpaceDE w:val="0"/>
        <w:autoSpaceDN w:val="0"/>
        <w:adjustRightInd w:val="0"/>
        <w:ind w:right="-2"/>
        <w:jc w:val="both"/>
        <w:outlineLvl w:val="0"/>
      </w:pPr>
      <w:r>
        <w:rPr>
          <w:szCs w:val="28"/>
        </w:rPr>
        <w:t xml:space="preserve">№ </w:t>
      </w:r>
      <w:r>
        <w:rPr>
          <w:szCs w:val="28"/>
        </w:rPr>
        <w:t>234</w:t>
      </w:r>
      <w:r>
        <w:rPr>
          <w:szCs w:val="28"/>
        </w:rPr>
        <w:t>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484" w:rsidRDefault="006A4484">
      <w:r>
        <w:separator/>
      </w:r>
    </w:p>
  </w:endnote>
  <w:endnote w:type="continuationSeparator" w:id="0">
    <w:p w:rsidR="006A4484" w:rsidRDefault="006A4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Liberation Serif">
    <w:altName w:val="Times New Roman"/>
    <w:charset w:val="00"/>
    <w:family w:val="auto"/>
    <w:pitch w:val="default"/>
    <w:sig w:usb0="00000001" w:usb1="500078FB" w:usb2="00000000" w:usb3="00000000" w:csb0="6000009F" w:csb1="DFD70000"/>
  </w:font>
  <w:font w:name="Arimo">
    <w:charset w:val="00"/>
    <w:family w:val="roman"/>
    <w:pitch w:val="default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484" w:rsidRDefault="006A4484">
      <w:r>
        <w:separator/>
      </w:r>
    </w:p>
  </w:footnote>
  <w:footnote w:type="continuationSeparator" w:id="0">
    <w:p w:rsidR="006A4484" w:rsidRDefault="006A4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C66"/>
    <w:rsid w:val="0003291F"/>
    <w:rsid w:val="00070CED"/>
    <w:rsid w:val="000B3C66"/>
    <w:rsid w:val="001F591D"/>
    <w:rsid w:val="00347DEE"/>
    <w:rsid w:val="00357555"/>
    <w:rsid w:val="00380EE1"/>
    <w:rsid w:val="00390909"/>
    <w:rsid w:val="003A180C"/>
    <w:rsid w:val="003B26E7"/>
    <w:rsid w:val="00413497"/>
    <w:rsid w:val="0047435B"/>
    <w:rsid w:val="005A2827"/>
    <w:rsid w:val="006A4484"/>
    <w:rsid w:val="006E2ABA"/>
    <w:rsid w:val="006F77C0"/>
    <w:rsid w:val="00832425"/>
    <w:rsid w:val="00AB70F9"/>
    <w:rsid w:val="00AC31EC"/>
    <w:rsid w:val="00AF3517"/>
    <w:rsid w:val="00B14397"/>
    <w:rsid w:val="00B77712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A0C2EE8"/>
  <w15:docId w15:val="{ED548E66-E557-4504-9504-E6C8B1AD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qFormat/>
    <w:rsid w:val="000B3C6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0B3C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0B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2022-11-30T04:47:00Z</cp:lastPrinted>
  <dcterms:created xsi:type="dcterms:W3CDTF">2022-12-01T01:20:00Z</dcterms:created>
  <dcterms:modified xsi:type="dcterms:W3CDTF">2022-12-01T01:20:00Z</dcterms:modified>
</cp:coreProperties>
</file>