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30188907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0B6F5C" w:rsidRPr="00ED3049">
        <w:t xml:space="preserve">"О внесении изменений в Закон </w:t>
      </w:r>
      <w:r w:rsidR="000B6F5C" w:rsidRPr="00ED3049">
        <w:rPr>
          <w:szCs w:val="28"/>
        </w:rPr>
        <w:t xml:space="preserve">Приморского края </w:t>
      </w:r>
      <w:r w:rsidR="000B6F5C" w:rsidRPr="00ED3049">
        <w:t>"</w:t>
      </w:r>
      <w:r w:rsidR="000B6F5C" w:rsidRPr="00ED3049">
        <w:rPr>
          <w:szCs w:val="28"/>
        </w:rPr>
        <w:t xml:space="preserve">Об управлении </w:t>
      </w:r>
      <w:r w:rsidR="00C61420" w:rsidRPr="00C61420">
        <w:rPr>
          <w:szCs w:val="28"/>
        </w:rPr>
        <w:t xml:space="preserve">и распоряжении </w:t>
      </w:r>
      <w:r w:rsidR="000B6F5C" w:rsidRPr="00C61420">
        <w:rPr>
          <w:szCs w:val="28"/>
        </w:rPr>
        <w:t>собственностью</w:t>
      </w:r>
      <w:r w:rsidR="000B6F5C" w:rsidRPr="00ED3049">
        <w:rPr>
          <w:szCs w:val="28"/>
        </w:rPr>
        <w:t xml:space="preserve"> Приморского края"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DE3832">
              <w:t>2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A36A1B" w:rsidRDefault="00A36A1B" w:rsidP="00A36A1B">
            <w:pPr>
              <w:pStyle w:val="a6"/>
            </w:pPr>
            <w:r>
              <w:t xml:space="preserve">отзыв Губернатора Приморского края на проект закона, </w:t>
            </w:r>
            <w:r>
              <w:br/>
              <w:t xml:space="preserve">на 2 л. в 1 </w:t>
            </w:r>
            <w:proofErr w:type="spellStart"/>
            <w:proofErr w:type="gramStart"/>
            <w:r>
              <w:t>экз</w:t>
            </w:r>
            <w:proofErr w:type="spellEnd"/>
            <w:proofErr w:type="gramEnd"/>
            <w:r>
              <w:t>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2B279F" w:rsidRDefault="002B279F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bookmarkStart w:id="0" w:name="_GoBack"/>
      <w:bookmarkEnd w:id="0"/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1F1" w:rsidRDefault="005951F1">
      <w:r>
        <w:separator/>
      </w:r>
    </w:p>
  </w:endnote>
  <w:endnote w:type="continuationSeparator" w:id="0">
    <w:p w:rsidR="005951F1" w:rsidRDefault="00595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1F1" w:rsidRDefault="005951F1">
      <w:r>
        <w:separator/>
      </w:r>
    </w:p>
  </w:footnote>
  <w:footnote w:type="continuationSeparator" w:id="0">
    <w:p w:rsidR="005951F1" w:rsidRDefault="00595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B6F5C"/>
    <w:rsid w:val="000C011F"/>
    <w:rsid w:val="000E4E53"/>
    <w:rsid w:val="0010509E"/>
    <w:rsid w:val="00147832"/>
    <w:rsid w:val="00167D45"/>
    <w:rsid w:val="001A083F"/>
    <w:rsid w:val="001A340C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F36C0"/>
    <w:rsid w:val="00466B37"/>
    <w:rsid w:val="004A3B9E"/>
    <w:rsid w:val="005172A0"/>
    <w:rsid w:val="00553887"/>
    <w:rsid w:val="005704F4"/>
    <w:rsid w:val="00591603"/>
    <w:rsid w:val="005951F1"/>
    <w:rsid w:val="0064289D"/>
    <w:rsid w:val="006A501C"/>
    <w:rsid w:val="006F509C"/>
    <w:rsid w:val="00706751"/>
    <w:rsid w:val="00746407"/>
    <w:rsid w:val="00761E10"/>
    <w:rsid w:val="007F1397"/>
    <w:rsid w:val="008E3F54"/>
    <w:rsid w:val="008F2E60"/>
    <w:rsid w:val="00937D34"/>
    <w:rsid w:val="00967565"/>
    <w:rsid w:val="009A5A36"/>
    <w:rsid w:val="00A2797E"/>
    <w:rsid w:val="00A36A1B"/>
    <w:rsid w:val="00A72BE4"/>
    <w:rsid w:val="00A83EA6"/>
    <w:rsid w:val="00AB5005"/>
    <w:rsid w:val="00AC0C6E"/>
    <w:rsid w:val="00AC1697"/>
    <w:rsid w:val="00B140AF"/>
    <w:rsid w:val="00B35B61"/>
    <w:rsid w:val="00B9130A"/>
    <w:rsid w:val="00BA3D19"/>
    <w:rsid w:val="00BA6EE2"/>
    <w:rsid w:val="00BE48DB"/>
    <w:rsid w:val="00C03441"/>
    <w:rsid w:val="00C071B2"/>
    <w:rsid w:val="00C61420"/>
    <w:rsid w:val="00C63C3F"/>
    <w:rsid w:val="00CA1CB2"/>
    <w:rsid w:val="00D56466"/>
    <w:rsid w:val="00D62DF7"/>
    <w:rsid w:val="00D83385"/>
    <w:rsid w:val="00DC2250"/>
    <w:rsid w:val="00DE3832"/>
    <w:rsid w:val="00E166B2"/>
    <w:rsid w:val="00E224E5"/>
    <w:rsid w:val="00E32D86"/>
    <w:rsid w:val="00E4742A"/>
    <w:rsid w:val="00E72BC1"/>
    <w:rsid w:val="00E7663D"/>
    <w:rsid w:val="00E93854"/>
    <w:rsid w:val="00EB3A56"/>
    <w:rsid w:val="00F37F49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1363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31</cp:revision>
  <cp:lastPrinted>2019-12-02T02:31:00Z</cp:lastPrinted>
  <dcterms:created xsi:type="dcterms:W3CDTF">2014-08-03T23:23:00Z</dcterms:created>
  <dcterms:modified xsi:type="dcterms:W3CDTF">2022-11-17T01:15:00Z</dcterms:modified>
</cp:coreProperties>
</file>