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0206748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C574F3" w:rsidP="00F533CD">
            <w:pPr>
              <w:rPr>
                <w:sz w:val="24"/>
              </w:rPr>
            </w:pPr>
            <w:r>
              <w:rPr>
                <w:sz w:val="24"/>
              </w:rPr>
              <w:t>21.11.2022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5C2AA7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C574F3">
              <w:rPr>
                <w:sz w:val="24"/>
                <w:szCs w:val="24"/>
              </w:rPr>
              <w:t>161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3C0F6D">
            <w:pPr>
              <w:jc w:val="both"/>
            </w:pPr>
            <w:r w:rsidRPr="00F533CD">
              <w:t xml:space="preserve">О проекте закона Приморского края </w:t>
            </w:r>
            <w:r w:rsidR="009C0DBA" w:rsidRPr="00ED3049">
              <w:t xml:space="preserve">"О внесении изменений в Закон </w:t>
            </w:r>
            <w:r w:rsidR="009C0DBA" w:rsidRPr="00ED3049">
              <w:rPr>
                <w:szCs w:val="28"/>
              </w:rPr>
              <w:t xml:space="preserve">Приморского края </w:t>
            </w:r>
            <w:r w:rsidR="009C0DBA" w:rsidRPr="00ED3049">
              <w:t>"</w:t>
            </w:r>
            <w:r w:rsidR="009C0DBA" w:rsidRPr="00ED3049">
              <w:rPr>
                <w:szCs w:val="28"/>
              </w:rPr>
              <w:t>Об управлении</w:t>
            </w:r>
            <w:r w:rsidR="00540185">
              <w:rPr>
                <w:szCs w:val="28"/>
              </w:rPr>
              <w:t xml:space="preserve"> </w:t>
            </w:r>
            <w:r w:rsidR="00540185" w:rsidRPr="00BD3CFD">
              <w:rPr>
                <w:szCs w:val="28"/>
              </w:rPr>
              <w:t>и распоряжении</w:t>
            </w:r>
            <w:r w:rsidR="009C0DBA" w:rsidRPr="00ED3049">
              <w:rPr>
                <w:szCs w:val="28"/>
              </w:rPr>
              <w:t xml:space="preserve"> собственностью Приморского края"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5C2AA7">
        <w:t xml:space="preserve"> и обсудив </w:t>
      </w:r>
      <w:r w:rsidR="00F533CD">
        <w:t xml:space="preserve">внесенный комитетом </w:t>
      </w:r>
      <w:r>
        <w:t>проект закона Примор</w:t>
      </w:r>
      <w:r w:rsidR="00F533CD">
        <w:t xml:space="preserve">ского края </w:t>
      </w:r>
      <w:r w:rsidR="009C0DBA" w:rsidRPr="00ED3049">
        <w:t xml:space="preserve">"О внесении изменений в Закон </w:t>
      </w:r>
      <w:r w:rsidR="009C0DBA" w:rsidRPr="00ED3049">
        <w:rPr>
          <w:szCs w:val="28"/>
        </w:rPr>
        <w:t xml:space="preserve">Приморского края </w:t>
      </w:r>
      <w:r w:rsidR="009C0DBA" w:rsidRPr="00ED3049">
        <w:t>"</w:t>
      </w:r>
      <w:r w:rsidR="009C0DBA" w:rsidRPr="00ED3049">
        <w:rPr>
          <w:szCs w:val="28"/>
        </w:rPr>
        <w:t xml:space="preserve">Об управлении </w:t>
      </w:r>
      <w:r w:rsidR="00540185" w:rsidRPr="00BD3CFD">
        <w:rPr>
          <w:szCs w:val="28"/>
        </w:rPr>
        <w:t>и распоряжении</w:t>
      </w:r>
      <w:r w:rsidR="00540185" w:rsidRPr="00ED3049">
        <w:rPr>
          <w:szCs w:val="28"/>
        </w:rPr>
        <w:t xml:space="preserve"> </w:t>
      </w:r>
      <w:r w:rsidR="009C0DBA" w:rsidRPr="00ED3049">
        <w:rPr>
          <w:szCs w:val="28"/>
        </w:rPr>
        <w:t>собственностью Приморского края"</w:t>
      </w:r>
      <w:r>
        <w:t xml:space="preserve">, </w:t>
      </w:r>
      <w:r w:rsidR="00910079">
        <w:t>а также официальный отзыв Губернатора Приморского края на указанный проект закона Приморского края,</w:t>
      </w:r>
      <w:r w:rsidR="00910079">
        <w:t xml:space="preserve"> </w:t>
      </w:r>
      <w:bookmarkStart w:id="0" w:name="_GoBack"/>
      <w:bookmarkEnd w:id="0"/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9C0DBA" w:rsidRPr="00ED3049">
        <w:t xml:space="preserve">"О внесении изменений в Закон </w:t>
      </w:r>
      <w:r w:rsidR="009C0DBA" w:rsidRPr="00ED3049">
        <w:rPr>
          <w:szCs w:val="28"/>
        </w:rPr>
        <w:t xml:space="preserve">Приморского края </w:t>
      </w:r>
      <w:r w:rsidR="009C0DBA" w:rsidRPr="00ED3049">
        <w:t>"</w:t>
      </w:r>
      <w:r w:rsidR="009C0DBA" w:rsidRPr="00ED3049">
        <w:rPr>
          <w:szCs w:val="28"/>
        </w:rPr>
        <w:t xml:space="preserve">Об управлении </w:t>
      </w:r>
      <w:r w:rsidR="00540185" w:rsidRPr="00BD3CFD">
        <w:rPr>
          <w:szCs w:val="28"/>
        </w:rPr>
        <w:t>и распоряжении</w:t>
      </w:r>
      <w:r w:rsidR="00540185" w:rsidRPr="00ED3049">
        <w:rPr>
          <w:szCs w:val="28"/>
        </w:rPr>
        <w:t xml:space="preserve"> </w:t>
      </w:r>
      <w:r w:rsidR="009C0DBA" w:rsidRPr="00ED3049">
        <w:rPr>
          <w:szCs w:val="28"/>
        </w:rPr>
        <w:t>собственностью Приморского края"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Pr="006B3EF3" w:rsidRDefault="0026074E" w:rsidP="006B3EF3">
      <w:pPr>
        <w:jc w:val="both"/>
        <w:rPr>
          <w:szCs w:val="28"/>
        </w:rPr>
      </w:pPr>
      <w:r>
        <w:tab/>
      </w:r>
      <w:r w:rsidRPr="006B3EF3">
        <w:rPr>
          <w:szCs w:val="28"/>
        </w:rPr>
        <w:t>3.Поручить</w:t>
      </w:r>
      <w:r w:rsidR="00CC7915" w:rsidRPr="006B3EF3">
        <w:rPr>
          <w:szCs w:val="28"/>
        </w:rPr>
        <w:t xml:space="preserve"> </w:t>
      </w:r>
      <w:r w:rsidR="009C0DBA">
        <w:rPr>
          <w:szCs w:val="28"/>
        </w:rPr>
        <w:t>Пак Юлии Валентиновне</w:t>
      </w:r>
      <w:r w:rsidR="006B3EF3" w:rsidRPr="00CC737C">
        <w:rPr>
          <w:szCs w:val="28"/>
        </w:rPr>
        <w:t xml:space="preserve">, </w:t>
      </w:r>
      <w:r w:rsidR="009C0DBA">
        <w:rPr>
          <w:szCs w:val="28"/>
        </w:rPr>
        <w:t>депутату</w:t>
      </w:r>
      <w:r w:rsidR="006B3EF3" w:rsidRPr="00CC737C">
        <w:rPr>
          <w:szCs w:val="28"/>
        </w:rPr>
        <w:t xml:space="preserve"> Законодательного</w:t>
      </w:r>
      <w:r w:rsidR="006B3EF3" w:rsidRPr="006B3EF3">
        <w:rPr>
          <w:szCs w:val="28"/>
        </w:rPr>
        <w:t xml:space="preserve"> Собрания </w:t>
      </w:r>
      <w:r w:rsidR="009C0DBA">
        <w:rPr>
          <w:szCs w:val="28"/>
        </w:rPr>
        <w:t>Приморского края</w:t>
      </w:r>
      <w:r w:rsidRPr="006B3EF3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7E51B3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E69" w:rsidRDefault="00415E69">
      <w:r>
        <w:separator/>
      </w:r>
    </w:p>
  </w:endnote>
  <w:endnote w:type="continuationSeparator" w:id="0">
    <w:p w:rsidR="00415E69" w:rsidRDefault="00415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E69" w:rsidRDefault="00415E69">
      <w:r>
        <w:separator/>
      </w:r>
    </w:p>
  </w:footnote>
  <w:footnote w:type="continuationSeparator" w:id="0">
    <w:p w:rsidR="00415E69" w:rsidRDefault="00415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1111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105A7A"/>
    <w:rsid w:val="0011738D"/>
    <w:rsid w:val="001373B4"/>
    <w:rsid w:val="00160F97"/>
    <w:rsid w:val="001A3E20"/>
    <w:rsid w:val="001B3A35"/>
    <w:rsid w:val="001C5162"/>
    <w:rsid w:val="001C5412"/>
    <w:rsid w:val="0020003C"/>
    <w:rsid w:val="0026074E"/>
    <w:rsid w:val="0030379F"/>
    <w:rsid w:val="00357541"/>
    <w:rsid w:val="00383131"/>
    <w:rsid w:val="003B4C86"/>
    <w:rsid w:val="003B681C"/>
    <w:rsid w:val="003C0F6D"/>
    <w:rsid w:val="003D3B5A"/>
    <w:rsid w:val="003D4A28"/>
    <w:rsid w:val="003D73A5"/>
    <w:rsid w:val="003F2358"/>
    <w:rsid w:val="00415E69"/>
    <w:rsid w:val="00421111"/>
    <w:rsid w:val="00461E2B"/>
    <w:rsid w:val="004B3EBD"/>
    <w:rsid w:val="004D1134"/>
    <w:rsid w:val="004E3483"/>
    <w:rsid w:val="00511C14"/>
    <w:rsid w:val="005126D4"/>
    <w:rsid w:val="00516E63"/>
    <w:rsid w:val="00540185"/>
    <w:rsid w:val="00564AFF"/>
    <w:rsid w:val="005C2AA7"/>
    <w:rsid w:val="005F712B"/>
    <w:rsid w:val="00602BE8"/>
    <w:rsid w:val="00605B88"/>
    <w:rsid w:val="006124FF"/>
    <w:rsid w:val="00624BBF"/>
    <w:rsid w:val="00692D49"/>
    <w:rsid w:val="006B3EF3"/>
    <w:rsid w:val="006F2062"/>
    <w:rsid w:val="007128C1"/>
    <w:rsid w:val="007258FB"/>
    <w:rsid w:val="00751091"/>
    <w:rsid w:val="00777BEE"/>
    <w:rsid w:val="007C3411"/>
    <w:rsid w:val="007E51B3"/>
    <w:rsid w:val="007F0598"/>
    <w:rsid w:val="008045A9"/>
    <w:rsid w:val="008602F8"/>
    <w:rsid w:val="008742F1"/>
    <w:rsid w:val="0087792E"/>
    <w:rsid w:val="008E4195"/>
    <w:rsid w:val="00910079"/>
    <w:rsid w:val="009637B6"/>
    <w:rsid w:val="00975903"/>
    <w:rsid w:val="0099314B"/>
    <w:rsid w:val="009C0DBA"/>
    <w:rsid w:val="009E5955"/>
    <w:rsid w:val="009E5CD9"/>
    <w:rsid w:val="009F0165"/>
    <w:rsid w:val="009F626B"/>
    <w:rsid w:val="00A123AE"/>
    <w:rsid w:val="00B668A9"/>
    <w:rsid w:val="00B717BB"/>
    <w:rsid w:val="00B803DE"/>
    <w:rsid w:val="00BE16C2"/>
    <w:rsid w:val="00C200F5"/>
    <w:rsid w:val="00C574F3"/>
    <w:rsid w:val="00C9335B"/>
    <w:rsid w:val="00C958B6"/>
    <w:rsid w:val="00CA7EA2"/>
    <w:rsid w:val="00CC737C"/>
    <w:rsid w:val="00CC7915"/>
    <w:rsid w:val="00D17A7A"/>
    <w:rsid w:val="00E156ED"/>
    <w:rsid w:val="00E326C2"/>
    <w:rsid w:val="00E52025"/>
    <w:rsid w:val="00E77161"/>
    <w:rsid w:val="00E8070E"/>
    <w:rsid w:val="00E85955"/>
    <w:rsid w:val="00E93B64"/>
    <w:rsid w:val="00F01DD8"/>
    <w:rsid w:val="00F315C2"/>
    <w:rsid w:val="00F533CD"/>
    <w:rsid w:val="00F662A9"/>
    <w:rsid w:val="00FA1656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B1CDA-D299-40DC-84A9-AF96405E0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35</cp:revision>
  <cp:lastPrinted>2021-07-06T05:11:00Z</cp:lastPrinted>
  <dcterms:created xsi:type="dcterms:W3CDTF">2019-01-14T07:13:00Z</dcterms:created>
  <dcterms:modified xsi:type="dcterms:W3CDTF">2022-11-17T06:11:00Z</dcterms:modified>
</cp:coreProperties>
</file>