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3018932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F01D2" w:rsidP="008D5FE5">
            <w:pPr>
              <w:tabs>
                <w:tab w:val="left" w:pos="413"/>
              </w:tabs>
              <w:ind w:left="-107"/>
              <w:rPr>
                <w:sz w:val="24"/>
              </w:rPr>
            </w:pPr>
            <w:r>
              <w:rPr>
                <w:sz w:val="24"/>
              </w:rPr>
              <w:t>21.11.2022</w:t>
            </w:r>
            <w:bookmarkStart w:id="1" w:name="_GoBack"/>
            <w:bookmarkEnd w:id="1"/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8F01D2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B967F8">
            <w:pPr>
              <w:jc w:val="both"/>
            </w:pPr>
            <w:r>
              <w:t>О проекте закона Примор</w:t>
            </w:r>
            <w:r w:rsidR="0042125F">
              <w:t>ского края "О внесении изменения</w:t>
            </w:r>
            <w:r>
              <w:t xml:space="preserve"> в </w:t>
            </w:r>
            <w:r w:rsidR="0042125F">
              <w:t xml:space="preserve">статью 4 </w:t>
            </w:r>
            <w:r w:rsidR="00B967F8">
              <w:t>Закон</w:t>
            </w:r>
            <w:r w:rsidR="0042125F">
              <w:t>а</w:t>
            </w:r>
            <w:r>
              <w:t xml:space="preserve">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 xml:space="preserve">"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</w:t>
      </w:r>
      <w:r w:rsidR="00BB106B">
        <w:rPr>
          <w:szCs w:val="28"/>
        </w:rPr>
        <w:t xml:space="preserve">и обсудив проект </w:t>
      </w:r>
      <w:r w:rsidRPr="00C475CE">
        <w:rPr>
          <w:szCs w:val="28"/>
        </w:rPr>
        <w:t>закона Приморского края</w:t>
      </w:r>
      <w:r w:rsidR="00C717B4">
        <w:rPr>
          <w:szCs w:val="28"/>
        </w:rPr>
        <w:t xml:space="preserve"> </w:t>
      </w:r>
      <w:r w:rsidR="0042125F">
        <w:t>"О внесении изменения</w:t>
      </w:r>
      <w:r w:rsidR="00C717B4">
        <w:t xml:space="preserve"> в </w:t>
      </w:r>
      <w:r w:rsidR="0042125F">
        <w:t xml:space="preserve">статью 4 </w:t>
      </w:r>
      <w:r w:rsidR="00C717B4">
        <w:t>Закона Приморского края "</w:t>
      </w:r>
      <w:r w:rsidR="00C717B4">
        <w:rPr>
          <w:szCs w:val="28"/>
        </w:rPr>
        <w:t>О сис</w:t>
      </w:r>
      <w:r w:rsidR="003F61F3">
        <w:rPr>
          <w:szCs w:val="28"/>
        </w:rPr>
        <w:t>теме капитального ремонта много</w:t>
      </w:r>
      <w:r w:rsidR="00C717B4">
        <w:rPr>
          <w:szCs w:val="28"/>
        </w:rPr>
        <w:t>квартирных домов в Приморском крае</w:t>
      </w:r>
      <w:r w:rsidR="00C717B4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t>учитывая, что поправок к законопроекту не поступило,</w:t>
      </w:r>
      <w:r w:rsidR="007C59D4">
        <w:rPr>
          <w:szCs w:val="28"/>
        </w:rPr>
        <w:t xml:space="preserve"> руководствуясь статьей 14 Закона Приморского края от 22 декабря 2008 года № 373-</w:t>
      </w:r>
      <w:proofErr w:type="spellStart"/>
      <w:r w:rsidR="007C59D4">
        <w:rPr>
          <w:szCs w:val="28"/>
        </w:rPr>
        <w:t>КЗ</w:t>
      </w:r>
      <w:proofErr w:type="spellEnd"/>
      <w:r w:rsidR="007C59D4">
        <w:rPr>
          <w:szCs w:val="28"/>
        </w:rPr>
        <w:t xml:space="preserve"> "О законодательной деятельности в Приморском крае"</w:t>
      </w:r>
      <w:r w:rsidR="007C59D4">
        <w:t xml:space="preserve">, </w:t>
      </w:r>
      <w:r w:rsidR="007C59D4">
        <w:rPr>
          <w:szCs w:val="28"/>
        </w:rPr>
        <w:t>комитет</w:t>
      </w:r>
      <w:proofErr w:type="gramEnd"/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 w:rsidR="0042125F">
        <w:t>"О внесении изменения</w:t>
      </w:r>
      <w:r w:rsidR="007C59D4">
        <w:t xml:space="preserve"> в </w:t>
      </w:r>
      <w:r w:rsidR="0042125F">
        <w:t xml:space="preserve">статью 4 </w:t>
      </w:r>
      <w:r w:rsidR="00B967F8">
        <w:t>Закон</w:t>
      </w:r>
      <w:r w:rsidR="0042125F">
        <w:t>а</w:t>
      </w:r>
      <w:r w:rsidR="00C717B4">
        <w:t xml:space="preserve"> Приморского края "</w:t>
      </w:r>
      <w:r w:rsidR="00C717B4">
        <w:rPr>
          <w:szCs w:val="28"/>
        </w:rPr>
        <w:t>О сис</w:t>
      </w:r>
      <w:r w:rsidR="009F315E">
        <w:rPr>
          <w:szCs w:val="28"/>
        </w:rPr>
        <w:t>теме капитального ремонта много</w:t>
      </w:r>
      <w:r w:rsidR="00C717B4">
        <w:rPr>
          <w:szCs w:val="28"/>
        </w:rPr>
        <w:t>квартирных домов в Приморском крае</w:t>
      </w:r>
      <w:r w:rsidR="00C717B4">
        <w:t>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E77180">
        <w:rPr>
          <w:szCs w:val="28"/>
        </w:rPr>
        <w:t xml:space="preserve">ноябре </w:t>
      </w:r>
      <w:r w:rsidR="007C59D4">
        <w:rPr>
          <w:szCs w:val="28"/>
        </w:rPr>
        <w:t>2022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42125F">
        <w:t>"О внесении изменения</w:t>
      </w:r>
      <w:r w:rsidR="007C59D4">
        <w:t xml:space="preserve"> в </w:t>
      </w:r>
      <w:r w:rsidR="0042125F">
        <w:t xml:space="preserve">статью 4 </w:t>
      </w:r>
      <w:r w:rsidR="00B967F8">
        <w:t>Закон</w:t>
      </w:r>
      <w:r w:rsidR="0042125F">
        <w:t>а</w:t>
      </w:r>
      <w:r w:rsidR="009F315E">
        <w:t xml:space="preserve"> Приморского края "</w:t>
      </w:r>
      <w:r w:rsidR="009F315E">
        <w:rPr>
          <w:szCs w:val="28"/>
        </w:rPr>
        <w:t>О системе капитального ремонта многоквартирных домов в Приморском крае</w:t>
      </w:r>
      <w:r w:rsidR="009F315E">
        <w:t>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3.Поручить</w:t>
      </w:r>
      <w:proofErr w:type="spellEnd"/>
      <w:r w:rsidR="0042125F">
        <w:rPr>
          <w:szCs w:val="28"/>
        </w:rPr>
        <w:t xml:space="preserve"> Козицкому Алексею Анатольевичу</w:t>
      </w:r>
      <w:r>
        <w:rPr>
          <w:szCs w:val="28"/>
        </w:rPr>
        <w:t>,</w:t>
      </w:r>
      <w:r w:rsidR="007C59D4">
        <w:rPr>
          <w:szCs w:val="28"/>
        </w:rPr>
        <w:t xml:space="preserve"> заместителю председателя</w:t>
      </w:r>
      <w:r>
        <w:rPr>
          <w:szCs w:val="28"/>
        </w:rPr>
        <w:t xml:space="preserve">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7C59D4">
        <w:t>В.В</w:t>
      </w:r>
      <w:proofErr w:type="spellEnd"/>
      <w:r w:rsidR="007C59D4">
        <w:t>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B95" w:rsidRDefault="00043B95">
      <w:r>
        <w:separator/>
      </w:r>
    </w:p>
  </w:endnote>
  <w:endnote w:type="continuationSeparator" w:id="0">
    <w:p w:rsidR="00043B95" w:rsidRDefault="00043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B95" w:rsidRDefault="00043B95">
      <w:r>
        <w:separator/>
      </w:r>
    </w:p>
  </w:footnote>
  <w:footnote w:type="continuationSeparator" w:id="0">
    <w:p w:rsidR="00043B95" w:rsidRDefault="00043B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2125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43B95"/>
    <w:rsid w:val="00053C61"/>
    <w:rsid w:val="00080DED"/>
    <w:rsid w:val="00094174"/>
    <w:rsid w:val="001352DD"/>
    <w:rsid w:val="001476CA"/>
    <w:rsid w:val="00160F97"/>
    <w:rsid w:val="001B3A35"/>
    <w:rsid w:val="001C5162"/>
    <w:rsid w:val="0020003C"/>
    <w:rsid w:val="00242F8F"/>
    <w:rsid w:val="00244CC0"/>
    <w:rsid w:val="00245DE4"/>
    <w:rsid w:val="00287F9B"/>
    <w:rsid w:val="003113B1"/>
    <w:rsid w:val="00321F20"/>
    <w:rsid w:val="00357541"/>
    <w:rsid w:val="00383131"/>
    <w:rsid w:val="003B4C86"/>
    <w:rsid w:val="003D3B2B"/>
    <w:rsid w:val="003D4A28"/>
    <w:rsid w:val="003F2358"/>
    <w:rsid w:val="003F61F3"/>
    <w:rsid w:val="0041510C"/>
    <w:rsid w:val="0042125F"/>
    <w:rsid w:val="00461E2B"/>
    <w:rsid w:val="0056165A"/>
    <w:rsid w:val="005E7861"/>
    <w:rsid w:val="006435CE"/>
    <w:rsid w:val="00692D49"/>
    <w:rsid w:val="006A718B"/>
    <w:rsid w:val="006B2814"/>
    <w:rsid w:val="006E3025"/>
    <w:rsid w:val="007128C1"/>
    <w:rsid w:val="007258FB"/>
    <w:rsid w:val="00751091"/>
    <w:rsid w:val="00787FC7"/>
    <w:rsid w:val="007A1736"/>
    <w:rsid w:val="007C59D4"/>
    <w:rsid w:val="007D4D97"/>
    <w:rsid w:val="007F0598"/>
    <w:rsid w:val="008602F8"/>
    <w:rsid w:val="00877175"/>
    <w:rsid w:val="0087792E"/>
    <w:rsid w:val="008B133D"/>
    <w:rsid w:val="008D5FE5"/>
    <w:rsid w:val="008F01D2"/>
    <w:rsid w:val="0099314B"/>
    <w:rsid w:val="009C740C"/>
    <w:rsid w:val="009E5CD9"/>
    <w:rsid w:val="009F0165"/>
    <w:rsid w:val="009F315E"/>
    <w:rsid w:val="009F626B"/>
    <w:rsid w:val="00A05330"/>
    <w:rsid w:val="00A14FCF"/>
    <w:rsid w:val="00A40448"/>
    <w:rsid w:val="00B668A9"/>
    <w:rsid w:val="00B803DE"/>
    <w:rsid w:val="00B967F8"/>
    <w:rsid w:val="00BA5100"/>
    <w:rsid w:val="00BA529B"/>
    <w:rsid w:val="00BB106B"/>
    <w:rsid w:val="00BE16C2"/>
    <w:rsid w:val="00C717B4"/>
    <w:rsid w:val="00C856E0"/>
    <w:rsid w:val="00C9335B"/>
    <w:rsid w:val="00C958B6"/>
    <w:rsid w:val="00D06E7F"/>
    <w:rsid w:val="00D17A7A"/>
    <w:rsid w:val="00D30DFE"/>
    <w:rsid w:val="00D91C07"/>
    <w:rsid w:val="00DF1035"/>
    <w:rsid w:val="00E04D4D"/>
    <w:rsid w:val="00E21C79"/>
    <w:rsid w:val="00E77161"/>
    <w:rsid w:val="00E77180"/>
    <w:rsid w:val="00E94090"/>
    <w:rsid w:val="00E96A57"/>
    <w:rsid w:val="00ED1374"/>
    <w:rsid w:val="00F01DD8"/>
    <w:rsid w:val="00F36028"/>
    <w:rsid w:val="00F463F7"/>
    <w:rsid w:val="00F75FD6"/>
    <w:rsid w:val="00F77E62"/>
    <w:rsid w:val="00F9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788A8-E324-4F8E-A607-3CA5058FA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75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46</cp:revision>
  <cp:lastPrinted>2022-09-11T22:52:00Z</cp:lastPrinted>
  <dcterms:created xsi:type="dcterms:W3CDTF">2014-08-03T23:22:00Z</dcterms:created>
  <dcterms:modified xsi:type="dcterms:W3CDTF">2022-11-17T01:22:00Z</dcterms:modified>
</cp:coreProperties>
</file>