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087FBC" w:rsidRDefault="000E18B7" w:rsidP="00C61AD2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</w:t>
            </w:r>
            <w:r w:rsidR="00DA0056" w:rsidRPr="00D5011E">
              <w:rPr>
                <w:szCs w:val="28"/>
              </w:rPr>
              <w:t>"О внесении изменени</w:t>
            </w:r>
            <w:r w:rsidR="00DA0056">
              <w:rPr>
                <w:szCs w:val="28"/>
              </w:rPr>
              <w:t>й</w:t>
            </w:r>
            <w:r w:rsidR="00DA0056" w:rsidRPr="00D5011E">
              <w:rPr>
                <w:szCs w:val="28"/>
              </w:rPr>
              <w:t xml:space="preserve"> </w:t>
            </w:r>
            <w:r w:rsidR="00DA0056">
              <w:rPr>
                <w:szCs w:val="28"/>
              </w:rPr>
              <w:br/>
            </w:r>
            <w:r w:rsidR="00DA0056" w:rsidRPr="00D5011E">
              <w:rPr>
                <w:szCs w:val="28"/>
              </w:rPr>
              <w:t xml:space="preserve">в статью 1 Закона Приморского края "О внесении изменений </w:t>
            </w:r>
            <w:r w:rsidR="00DA0056">
              <w:rPr>
                <w:szCs w:val="28"/>
              </w:rPr>
              <w:br/>
            </w:r>
            <w:r w:rsidR="00DA0056" w:rsidRPr="00D5011E">
              <w:rPr>
                <w:szCs w:val="28"/>
              </w:rPr>
              <w:t xml:space="preserve">в Закон Приморского края </w:t>
            </w:r>
            <w:r w:rsidR="00DA0056">
              <w:rPr>
                <w:szCs w:val="28"/>
              </w:rPr>
              <w:br/>
            </w:r>
            <w:r w:rsidR="00DA0056" w:rsidRPr="00D5011E">
              <w:rPr>
                <w:szCs w:val="28"/>
              </w:rPr>
              <w:t>"О налоге на имущество организаций"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проект закона Приморского края </w:t>
      </w:r>
      <w:r w:rsidR="00DA0056" w:rsidRPr="00D5011E">
        <w:rPr>
          <w:szCs w:val="28"/>
        </w:rPr>
        <w:t>"О внесении изменени</w:t>
      </w:r>
      <w:r w:rsidR="00DA0056">
        <w:rPr>
          <w:szCs w:val="28"/>
        </w:rPr>
        <w:t>й</w:t>
      </w:r>
      <w:r w:rsidR="00DA0056" w:rsidRPr="00D5011E">
        <w:rPr>
          <w:szCs w:val="28"/>
        </w:rPr>
        <w:t xml:space="preserve"> </w:t>
      </w:r>
      <w:r w:rsidR="00DA0056">
        <w:rPr>
          <w:szCs w:val="28"/>
        </w:rPr>
        <w:br/>
      </w:r>
      <w:r w:rsidR="00DA0056" w:rsidRPr="00D5011E">
        <w:rPr>
          <w:szCs w:val="28"/>
        </w:rPr>
        <w:t>в статью 1 Закона Приморского края "О внесении изменений в Закон Приморского края "О н</w:t>
      </w:r>
      <w:r w:rsidR="00DA0056">
        <w:rPr>
          <w:szCs w:val="28"/>
        </w:rPr>
        <w:t>алоге на имущество организаций"</w:t>
      </w:r>
      <w:bookmarkStart w:id="0" w:name="_GoBack"/>
      <w:bookmarkEnd w:id="0"/>
      <w:r w:rsidR="00F870A1">
        <w:rPr>
          <w:rFonts w:eastAsia="Calibri"/>
          <w:szCs w:val="28"/>
          <w:lang w:eastAsia="en-US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F870A1">
      <w:pPr>
        <w:ind w:firstLine="720"/>
        <w:jc w:val="both"/>
      </w:pPr>
      <w:r>
        <w:t>2</w:t>
      </w:r>
      <w:r w:rsidR="000E18B7"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027" w:rsidRDefault="000B0027">
      <w:r>
        <w:separator/>
      </w:r>
    </w:p>
  </w:endnote>
  <w:endnote w:type="continuationSeparator" w:id="0">
    <w:p w:rsidR="000B0027" w:rsidRDefault="000B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027" w:rsidRDefault="000B0027">
      <w:r>
        <w:separator/>
      </w:r>
    </w:p>
  </w:footnote>
  <w:footnote w:type="continuationSeparator" w:id="0">
    <w:p w:rsidR="000B0027" w:rsidRDefault="000B00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429DE"/>
    <w:rsid w:val="00055733"/>
    <w:rsid w:val="00055C02"/>
    <w:rsid w:val="00075C69"/>
    <w:rsid w:val="00087FBC"/>
    <w:rsid w:val="000B0027"/>
    <w:rsid w:val="000D1AC3"/>
    <w:rsid w:val="000E18B7"/>
    <w:rsid w:val="000E40C4"/>
    <w:rsid w:val="00110337"/>
    <w:rsid w:val="0012036B"/>
    <w:rsid w:val="00121BCD"/>
    <w:rsid w:val="00122D02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90E1E"/>
    <w:rsid w:val="003A3A8E"/>
    <w:rsid w:val="003B4E09"/>
    <w:rsid w:val="003E0F7C"/>
    <w:rsid w:val="00401B53"/>
    <w:rsid w:val="00402620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2332E"/>
    <w:rsid w:val="006359A3"/>
    <w:rsid w:val="0063724F"/>
    <w:rsid w:val="006A6E86"/>
    <w:rsid w:val="006B03C2"/>
    <w:rsid w:val="006C1C27"/>
    <w:rsid w:val="006C350D"/>
    <w:rsid w:val="0073600A"/>
    <w:rsid w:val="00741720"/>
    <w:rsid w:val="00782CB2"/>
    <w:rsid w:val="00786685"/>
    <w:rsid w:val="007D34CC"/>
    <w:rsid w:val="007D4E1E"/>
    <w:rsid w:val="00850162"/>
    <w:rsid w:val="00856A3E"/>
    <w:rsid w:val="00877F2F"/>
    <w:rsid w:val="00893877"/>
    <w:rsid w:val="008E7C3F"/>
    <w:rsid w:val="008F179E"/>
    <w:rsid w:val="00907C4C"/>
    <w:rsid w:val="00914CEC"/>
    <w:rsid w:val="00942BCF"/>
    <w:rsid w:val="00986142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C61AD2"/>
    <w:rsid w:val="00C879C8"/>
    <w:rsid w:val="00C95CC9"/>
    <w:rsid w:val="00D03733"/>
    <w:rsid w:val="00D171CC"/>
    <w:rsid w:val="00D52565"/>
    <w:rsid w:val="00D86403"/>
    <w:rsid w:val="00D92780"/>
    <w:rsid w:val="00D93895"/>
    <w:rsid w:val="00DA0056"/>
    <w:rsid w:val="00DC76CA"/>
    <w:rsid w:val="00DC772F"/>
    <w:rsid w:val="00DE10BC"/>
    <w:rsid w:val="00E14510"/>
    <w:rsid w:val="00E229D5"/>
    <w:rsid w:val="00E94666"/>
    <w:rsid w:val="00EB1FBA"/>
    <w:rsid w:val="00ED23EF"/>
    <w:rsid w:val="00EE3AC5"/>
    <w:rsid w:val="00EF60D9"/>
    <w:rsid w:val="00F27334"/>
    <w:rsid w:val="00F86A19"/>
    <w:rsid w:val="00F870A1"/>
    <w:rsid w:val="00F94EF4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2018-09-26T04:24:00Z</cp:lastPrinted>
  <dcterms:created xsi:type="dcterms:W3CDTF">2022-11-16T00:33:00Z</dcterms:created>
  <dcterms:modified xsi:type="dcterms:W3CDTF">2022-11-16T00:33:00Z</dcterms:modified>
</cp:coreProperties>
</file>