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5A47AB" wp14:editId="037C583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F38E3" w:rsidRDefault="003F38E3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A5B52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3F38E3" w:rsidRDefault="00CA5B52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Думой Дальнереченского</w:t>
                                  </w:r>
                                </w:p>
                                <w:p w:rsidR="003F38E3" w:rsidRDefault="00CA5B52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муниципального района</w:t>
                                  </w:r>
                                </w:p>
                                <w:p w:rsidR="006E3FC7" w:rsidRDefault="006E3FC7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5A4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F38E3" w:rsidRDefault="003F38E3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A5B52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3F38E3" w:rsidRDefault="00CA5B52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Думой Дальнереченского</w:t>
                            </w:r>
                          </w:p>
                          <w:p w:rsidR="003F38E3" w:rsidRDefault="00CA5B52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муниципального района</w:t>
                            </w:r>
                          </w:p>
                          <w:p w:rsidR="006E3FC7" w:rsidRDefault="006E3FC7" w:rsidP="007D27D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633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>О ВНЕСЕНИИ ИЗМЕНЕНИ</w:t>
      </w:r>
      <w:r w:rsidR="007E16C2">
        <w:rPr>
          <w:b/>
          <w:szCs w:val="28"/>
        </w:rPr>
        <w:t>Й</w:t>
      </w:r>
      <w:r w:rsidRPr="007D27D4">
        <w:rPr>
          <w:b/>
          <w:szCs w:val="28"/>
        </w:rPr>
        <w:t xml:space="preserve"> В </w:t>
      </w:r>
      <w:r w:rsidR="00286335">
        <w:rPr>
          <w:b/>
          <w:szCs w:val="28"/>
        </w:rPr>
        <w:t xml:space="preserve">ПРИЛОЖЕНИЕ </w:t>
      </w:r>
      <w:r w:rsidR="00CA5B52">
        <w:rPr>
          <w:b/>
          <w:szCs w:val="28"/>
        </w:rPr>
        <w:t>5</w:t>
      </w:r>
      <w:r w:rsidR="00286335">
        <w:rPr>
          <w:b/>
          <w:szCs w:val="28"/>
        </w:rPr>
        <w:t xml:space="preserve"> </w:t>
      </w:r>
    </w:p>
    <w:p w:rsidR="00AB7615" w:rsidRDefault="00286335" w:rsidP="00CE1B9E">
      <w:pPr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="007D27D4" w:rsidRPr="007D27D4">
        <w:rPr>
          <w:b/>
          <w:szCs w:val="28"/>
        </w:rPr>
        <w:t>ЗАКОН</w:t>
      </w:r>
      <w:r>
        <w:rPr>
          <w:b/>
          <w:szCs w:val="28"/>
        </w:rPr>
        <w:t>У</w:t>
      </w:r>
      <w:r w:rsidR="007D27D4" w:rsidRPr="007D27D4">
        <w:rPr>
          <w:b/>
          <w:szCs w:val="28"/>
        </w:rPr>
        <w:t xml:space="preserve"> ПРИМОРСКОГО КРАЯ </w:t>
      </w:r>
    </w:p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22642D">
        <w:rPr>
          <w:b/>
          <w:szCs w:val="28"/>
        </w:rPr>
        <w:t>ДАЛЬНЕРЕЧЕНСКОГО</w:t>
      </w:r>
      <w:r w:rsidRPr="007D27D4">
        <w:rPr>
          <w:b/>
          <w:szCs w:val="28"/>
        </w:rPr>
        <w:t xml:space="preserve"> МУНИЦИПАЛЬНОГО РАЙОНА И </w:t>
      </w:r>
    </w:p>
    <w:p w:rsidR="00CE1B9E" w:rsidRPr="007D27D4" w:rsidRDefault="0022642D" w:rsidP="00CE1B9E">
      <w:pPr>
        <w:jc w:val="center"/>
        <w:rPr>
          <w:b/>
          <w:bCs/>
          <w:szCs w:val="28"/>
        </w:rPr>
      </w:pPr>
      <w:r>
        <w:rPr>
          <w:b/>
          <w:szCs w:val="28"/>
        </w:rPr>
        <w:t>ДАЛЬНЕРЕЧЕНСКИМ</w:t>
      </w:r>
      <w:r w:rsidR="007D27D4" w:rsidRPr="007D27D4">
        <w:rPr>
          <w:b/>
          <w:szCs w:val="28"/>
        </w:rPr>
        <w:t xml:space="preserve"> МУНИЦИПАЛЬНЫМ РАЙОНОМ"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3F38E3" w:rsidRPr="00FF338A" w:rsidRDefault="003F38E3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22642D" w:rsidRPr="00024F86" w:rsidRDefault="0022642D" w:rsidP="0022642D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22642D" w:rsidRDefault="0022642D" w:rsidP="0022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приложение </w:t>
      </w:r>
      <w:r w:rsidR="00CA5B52">
        <w:rPr>
          <w:szCs w:val="28"/>
        </w:rPr>
        <w:t>5</w:t>
      </w:r>
      <w:r>
        <w:rPr>
          <w:szCs w:val="28"/>
        </w:rPr>
        <w:t xml:space="preserve"> к Закону </w:t>
      </w:r>
      <w:r w:rsidRPr="00D108DB">
        <w:rPr>
          <w:szCs w:val="28"/>
        </w:rPr>
        <w:t xml:space="preserve">Приморского края </w:t>
      </w:r>
      <w:r>
        <w:rPr>
          <w:szCs w:val="28"/>
        </w:rPr>
        <w:t xml:space="preserve">от </w:t>
      </w:r>
      <w:r w:rsidRPr="00EF3724">
        <w:rPr>
          <w:szCs w:val="28"/>
        </w:rPr>
        <w:t>5</w:t>
      </w:r>
      <w:r>
        <w:rPr>
          <w:szCs w:val="28"/>
        </w:rPr>
        <w:t xml:space="preserve"> мая </w:t>
      </w:r>
      <w:r w:rsidRPr="00EF3724">
        <w:rPr>
          <w:szCs w:val="28"/>
        </w:rPr>
        <w:t xml:space="preserve">2015 </w:t>
      </w:r>
      <w:r>
        <w:rPr>
          <w:szCs w:val="28"/>
        </w:rPr>
        <w:t xml:space="preserve">года </w:t>
      </w:r>
      <w:r>
        <w:rPr>
          <w:szCs w:val="28"/>
        </w:rPr>
        <w:br/>
        <w:t>№</w:t>
      </w:r>
      <w:r w:rsidRPr="00EF3724">
        <w:rPr>
          <w:szCs w:val="28"/>
        </w:rPr>
        <w:t xml:space="preserve"> 623-КЗ 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 </w:t>
      </w:r>
      <w:r w:rsidRPr="008E5FA3">
        <w:rPr>
          <w:szCs w:val="28"/>
        </w:rPr>
        <w:t>следующ</w:t>
      </w:r>
      <w:r w:rsidR="00CA5B52"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CA5B52">
        <w:rPr>
          <w:szCs w:val="28"/>
        </w:rPr>
        <w:t>я</w:t>
      </w:r>
      <w:r w:rsidRPr="00D108DB">
        <w:rPr>
          <w:szCs w:val="28"/>
        </w:rPr>
        <w:t>:</w:t>
      </w:r>
    </w:p>
    <w:p w:rsidR="0022642D" w:rsidRPr="0072624A" w:rsidRDefault="0022642D" w:rsidP="00CA5B52">
      <w:pPr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</w:t>
      </w:r>
      <w:r w:rsidRPr="00CA5B52">
        <w:rPr>
          <w:szCs w:val="28"/>
        </w:rPr>
        <w:t>"</w:t>
      </w:r>
      <w:r w:rsidR="00CA5B52" w:rsidRPr="00CA5B52">
        <w:rPr>
          <w:bCs/>
          <w:szCs w:val="28"/>
        </w:rPr>
        <w:t>Автомобильные дороги местного значения в границах</w:t>
      </w:r>
      <w:r w:rsidR="00CA5B52" w:rsidRPr="00CA5B52">
        <w:rPr>
          <w:szCs w:val="28"/>
        </w:rPr>
        <w:t xml:space="preserve"> </w:t>
      </w:r>
      <w:r w:rsidR="00CA5B52" w:rsidRPr="00CA5B52">
        <w:rPr>
          <w:bCs/>
          <w:szCs w:val="28"/>
        </w:rPr>
        <w:t>населенных пунктов поселения, а также имущество,</w:t>
      </w:r>
      <w:r w:rsidR="00CA5B52" w:rsidRPr="00CA5B52">
        <w:rPr>
          <w:szCs w:val="28"/>
        </w:rPr>
        <w:t xml:space="preserve"> </w:t>
      </w:r>
      <w:r w:rsidR="00CA5B52" w:rsidRPr="00CA5B52">
        <w:rPr>
          <w:bCs/>
          <w:szCs w:val="28"/>
        </w:rPr>
        <w:t>предназначенное для обслуживания</w:t>
      </w:r>
      <w:r w:rsidR="00CA5B52" w:rsidRPr="00CA5B52">
        <w:rPr>
          <w:szCs w:val="28"/>
        </w:rPr>
        <w:t xml:space="preserve"> </w:t>
      </w:r>
      <w:r w:rsidR="00CA5B52" w:rsidRPr="00CA5B52">
        <w:rPr>
          <w:bCs/>
          <w:szCs w:val="28"/>
        </w:rPr>
        <w:t>таких автомобильных дорог</w:t>
      </w:r>
      <w:r w:rsidRPr="0072624A">
        <w:rPr>
          <w:szCs w:val="28"/>
        </w:rPr>
        <w:t>" дополнить пункт</w:t>
      </w:r>
      <w:r w:rsidR="00CA5B52">
        <w:rPr>
          <w:szCs w:val="28"/>
        </w:rPr>
        <w:t>а</w:t>
      </w:r>
      <w:r w:rsidRPr="0072624A">
        <w:rPr>
          <w:szCs w:val="28"/>
        </w:rPr>
        <w:t>м</w:t>
      </w:r>
      <w:r w:rsidR="00CA5B52">
        <w:rPr>
          <w:szCs w:val="28"/>
        </w:rPr>
        <w:t>и</w:t>
      </w:r>
      <w:r w:rsidRPr="0072624A">
        <w:rPr>
          <w:szCs w:val="28"/>
        </w:rPr>
        <w:t xml:space="preserve"> </w:t>
      </w:r>
      <w:r w:rsidR="00CA5B52">
        <w:rPr>
          <w:szCs w:val="28"/>
        </w:rPr>
        <w:t>26-31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416"/>
        <w:gridCol w:w="1559"/>
        <w:gridCol w:w="709"/>
        <w:gridCol w:w="709"/>
        <w:gridCol w:w="567"/>
        <w:gridCol w:w="567"/>
        <w:gridCol w:w="1561"/>
        <w:gridCol w:w="1700"/>
      </w:tblGrid>
      <w:tr w:rsidR="0022642D" w:rsidRPr="004E2AA6" w:rsidTr="00CA5B52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CA5B52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6A5F65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9</w:t>
            </w:r>
          </w:p>
        </w:tc>
      </w:tr>
      <w:tr w:rsidR="0022642D" w:rsidRPr="004E2AA6" w:rsidTr="00CA5B52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CA5B52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26</w:t>
            </w:r>
            <w:r w:rsidR="0022642D" w:rsidRPr="004E2AA6">
              <w:rPr>
                <w:szCs w:val="28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CA5B52" w:rsidP="00CA5B52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CA5B52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с.</w:t>
            </w:r>
            <w:r w:rsidR="00CA5B52" w:rsidRPr="004E2AA6">
              <w:rPr>
                <w:szCs w:val="28"/>
              </w:rPr>
              <w:t> Рожде</w:t>
            </w:r>
            <w:r w:rsidR="006A5F65" w:rsidRPr="004E2AA6">
              <w:rPr>
                <w:szCs w:val="28"/>
              </w:rPr>
              <w:t>-с</w:t>
            </w:r>
            <w:r w:rsidR="00CA5B52" w:rsidRPr="004E2AA6">
              <w:rPr>
                <w:szCs w:val="28"/>
              </w:rPr>
              <w:t>твенка</w:t>
            </w:r>
            <w:r w:rsidRPr="004E2AA6">
              <w:rPr>
                <w:szCs w:val="28"/>
              </w:rPr>
              <w:t xml:space="preserve">, </w:t>
            </w:r>
          </w:p>
          <w:p w:rsidR="0022642D" w:rsidRPr="004E2AA6" w:rsidRDefault="00CA5B52" w:rsidP="00565164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пер</w:t>
            </w:r>
            <w:r w:rsidR="0022642D" w:rsidRPr="004E2AA6">
              <w:rPr>
                <w:szCs w:val="28"/>
              </w:rPr>
              <w:t xml:space="preserve">. </w:t>
            </w:r>
            <w:r w:rsidRPr="004E2AA6">
              <w:rPr>
                <w:szCs w:val="28"/>
              </w:rPr>
              <w:t>50 лет Октября</w:t>
            </w:r>
            <w:r w:rsidR="0022642D" w:rsidRPr="004E2AA6">
              <w:rPr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CA5B52" w:rsidP="006A5F65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0,911</w:t>
            </w:r>
            <w:r w:rsidR="00565164" w:rsidRPr="004E2AA6">
              <w:rPr>
                <w:szCs w:val="28"/>
              </w:rPr>
              <w:t xml:space="preserve">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CA5B52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190</w:t>
            </w:r>
            <w:r w:rsidR="00CA5B52" w:rsidRPr="004E2AA6">
              <w:rPr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4E2AA6" w:rsidRDefault="00CA5B52" w:rsidP="0008715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Рожде</w:t>
            </w:r>
            <w:r w:rsidR="006A5F65" w:rsidRPr="004E2AA6">
              <w:rPr>
                <w:szCs w:val="28"/>
              </w:rPr>
              <w:t>-</w:t>
            </w:r>
            <w:r w:rsidRPr="004E2AA6">
              <w:rPr>
                <w:szCs w:val="28"/>
              </w:rPr>
              <w:t>ственское</w:t>
            </w:r>
            <w:r w:rsidR="0022642D" w:rsidRPr="004E2AA6">
              <w:rPr>
                <w:szCs w:val="28"/>
              </w:rPr>
              <w:t xml:space="preserve"> сельское поселение</w:t>
            </w:r>
          </w:p>
          <w:p w:rsidR="0022642D" w:rsidRPr="004E2AA6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B52" w:rsidRPr="004E2AA6" w:rsidRDefault="0022642D" w:rsidP="00CA5B5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 xml:space="preserve">692109, </w:t>
            </w:r>
          </w:p>
          <w:p w:rsidR="0022642D" w:rsidRPr="004E2AA6" w:rsidRDefault="0022642D" w:rsidP="006A5F6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с.</w:t>
            </w:r>
            <w:r w:rsidR="006A5F65" w:rsidRPr="004E2AA6">
              <w:rPr>
                <w:szCs w:val="28"/>
              </w:rPr>
              <w:t> </w:t>
            </w:r>
            <w:r w:rsidR="00CA5B52" w:rsidRPr="004E2AA6">
              <w:rPr>
                <w:szCs w:val="28"/>
              </w:rPr>
              <w:t>Рожде</w:t>
            </w:r>
            <w:r w:rsidR="006A5F65" w:rsidRPr="004E2AA6">
              <w:rPr>
                <w:szCs w:val="28"/>
              </w:rPr>
              <w:t>-</w:t>
            </w:r>
            <w:r w:rsidR="00CA5B52" w:rsidRPr="004E2AA6">
              <w:rPr>
                <w:szCs w:val="28"/>
              </w:rPr>
              <w:t>ственка</w:t>
            </w:r>
            <w:r w:rsidRPr="004E2AA6">
              <w:rPr>
                <w:szCs w:val="28"/>
              </w:rPr>
              <w:t>, ул.</w:t>
            </w:r>
            <w:r w:rsidR="006A5F65" w:rsidRPr="004E2AA6">
              <w:rPr>
                <w:szCs w:val="28"/>
              </w:rPr>
              <w:t> </w:t>
            </w:r>
            <w:r w:rsidR="00CA5B52" w:rsidRPr="004E2AA6">
              <w:rPr>
                <w:szCs w:val="28"/>
              </w:rPr>
              <w:t>Пионер</w:t>
            </w:r>
            <w:r w:rsidR="006A5F65" w:rsidRPr="004E2AA6">
              <w:rPr>
                <w:szCs w:val="28"/>
              </w:rPr>
              <w:t>-</w:t>
            </w:r>
            <w:r w:rsidR="00CA5B52" w:rsidRPr="004E2AA6">
              <w:rPr>
                <w:szCs w:val="28"/>
              </w:rPr>
              <w:t>ская</w:t>
            </w:r>
            <w:r w:rsidRPr="004E2AA6">
              <w:rPr>
                <w:szCs w:val="28"/>
              </w:rPr>
              <w:t xml:space="preserve">, </w:t>
            </w:r>
            <w:r w:rsidR="00CA5B52" w:rsidRPr="004E2AA6">
              <w:rPr>
                <w:szCs w:val="28"/>
              </w:rPr>
              <w:t>33</w:t>
            </w:r>
          </w:p>
        </w:tc>
      </w:tr>
      <w:tr w:rsidR="006A5F65" w:rsidRPr="004E2AA6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A5F6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27.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 xml:space="preserve">с. Рожде-ственка, </w:t>
            </w:r>
          </w:p>
          <w:p w:rsidR="006A5F65" w:rsidRPr="004E2AA6" w:rsidRDefault="006A5F65" w:rsidP="004E2AA6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пер.</w:t>
            </w:r>
            <w:r w:rsidR="004E2AA6">
              <w:rPr>
                <w:szCs w:val="28"/>
              </w:rPr>
              <w:t> </w:t>
            </w:r>
            <w:r w:rsidR="00565164" w:rsidRPr="004E2AA6">
              <w:rPr>
                <w:szCs w:val="28"/>
              </w:rPr>
              <w:t>Пионер</w:t>
            </w:r>
            <w:r w:rsidR="004E2AA6">
              <w:rPr>
                <w:szCs w:val="28"/>
              </w:rPr>
              <w:t>-</w:t>
            </w:r>
            <w:r w:rsidR="00565164" w:rsidRPr="004E2AA6">
              <w:rPr>
                <w:szCs w:val="28"/>
              </w:rPr>
              <w:t>ский</w:t>
            </w:r>
            <w:r w:rsidRPr="004E2AA6">
              <w:rPr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0,</w:t>
            </w:r>
            <w:r w:rsidR="00565164" w:rsidRPr="004E2AA6">
              <w:rPr>
                <w:szCs w:val="28"/>
              </w:rPr>
              <w:t>585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Рожде-ственское сельское поселение</w:t>
            </w:r>
          </w:p>
          <w:p w:rsidR="006A5F65" w:rsidRPr="004E2AA6" w:rsidRDefault="006A5F65" w:rsidP="006A5F6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 xml:space="preserve">692109, </w:t>
            </w:r>
          </w:p>
          <w:p w:rsidR="006A5F65" w:rsidRPr="004E2AA6" w:rsidRDefault="006A5F65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с. Рожде-ственка, ул. Пионер-ская, 33</w:t>
            </w:r>
          </w:p>
        </w:tc>
      </w:tr>
      <w:tr w:rsidR="006A5F65" w:rsidRPr="004E2AA6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A5F6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28.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 xml:space="preserve">с. Рожде-ственка, </w:t>
            </w:r>
          </w:p>
          <w:p w:rsidR="006A5F65" w:rsidRPr="004E2AA6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пер.</w:t>
            </w:r>
            <w:r w:rsidR="00565164" w:rsidRPr="004E2AA6">
              <w:rPr>
                <w:szCs w:val="28"/>
              </w:rPr>
              <w:t> Комсо-мольский</w:t>
            </w:r>
            <w:r w:rsidRPr="004E2AA6">
              <w:rPr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0,</w:t>
            </w:r>
            <w:r w:rsidR="00565164" w:rsidRPr="004E2AA6">
              <w:rPr>
                <w:szCs w:val="28"/>
              </w:rPr>
              <w:t>733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Рожде-ственское сельское поселение</w:t>
            </w:r>
          </w:p>
          <w:p w:rsidR="006A5F65" w:rsidRPr="004E2AA6" w:rsidRDefault="006A5F65" w:rsidP="006A5F6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 xml:space="preserve">692109, </w:t>
            </w:r>
          </w:p>
          <w:p w:rsidR="006A5F65" w:rsidRPr="004E2AA6" w:rsidRDefault="006A5F65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с. Рожде-ственка, ул. Пионер-ская, 33</w:t>
            </w:r>
          </w:p>
        </w:tc>
      </w:tr>
      <w:tr w:rsidR="006A5F65" w:rsidRPr="004E2AA6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A5F6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29.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 xml:space="preserve">с. Рожде-ственка, </w:t>
            </w:r>
          </w:p>
          <w:p w:rsidR="006A5F65" w:rsidRPr="004E2AA6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 xml:space="preserve">пер. </w:t>
            </w:r>
            <w:r w:rsidR="00565164" w:rsidRPr="004E2AA6">
              <w:rPr>
                <w:szCs w:val="28"/>
              </w:rPr>
              <w:t>Лазо</w:t>
            </w:r>
            <w:r w:rsidRPr="004E2AA6">
              <w:rPr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0,</w:t>
            </w:r>
            <w:r w:rsidR="00565164" w:rsidRPr="004E2AA6">
              <w:rPr>
                <w:szCs w:val="28"/>
              </w:rPr>
              <w:t>571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Рожде-ственское сельское поселение</w:t>
            </w:r>
          </w:p>
          <w:p w:rsidR="006A5F65" w:rsidRPr="004E2AA6" w:rsidRDefault="006A5F65" w:rsidP="006A5F6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4E2AA6" w:rsidRDefault="006A5F65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 xml:space="preserve">692109, </w:t>
            </w:r>
          </w:p>
          <w:p w:rsidR="006A5F65" w:rsidRPr="004E2AA6" w:rsidRDefault="006A5F65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E2AA6">
              <w:rPr>
                <w:szCs w:val="28"/>
              </w:rPr>
              <w:t>с. Рожде-ственка, ул. Пионер-ская, 33</w:t>
            </w:r>
          </w:p>
        </w:tc>
      </w:tr>
    </w:tbl>
    <w:p w:rsidR="00565164" w:rsidRDefault="00565164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416"/>
        <w:gridCol w:w="1559"/>
        <w:gridCol w:w="709"/>
        <w:gridCol w:w="709"/>
        <w:gridCol w:w="567"/>
        <w:gridCol w:w="567"/>
        <w:gridCol w:w="1561"/>
        <w:gridCol w:w="1700"/>
      </w:tblGrid>
      <w:tr w:rsidR="006A5F65" w:rsidRPr="003C2844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565164" w:rsidP="006A5F6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565164" w:rsidP="006A5F65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565164" w:rsidP="006A5F65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565164" w:rsidP="006A5F65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565164" w:rsidP="006A5F6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565164" w:rsidP="006A5F6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565164" w:rsidP="006A5F6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565164" w:rsidP="006A5F6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565164" w:rsidP="006A5F6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</w:tr>
      <w:tr w:rsidR="006A5F65" w:rsidRPr="003C2844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6A5F65" w:rsidRPr="003C2844">
              <w:rPr>
                <w:szCs w:val="28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>
              <w:rPr>
                <w:szCs w:val="28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3C2844">
              <w:rPr>
                <w:szCs w:val="28"/>
              </w:rPr>
              <w:t>.</w:t>
            </w:r>
            <w:r>
              <w:rPr>
                <w:szCs w:val="28"/>
              </w:rPr>
              <w:t> Рожде-ственка</w:t>
            </w:r>
            <w:r w:rsidRPr="003C2844">
              <w:rPr>
                <w:szCs w:val="28"/>
              </w:rPr>
              <w:t xml:space="preserve">, </w:t>
            </w:r>
          </w:p>
          <w:p w:rsidR="006A5F65" w:rsidRPr="003C2844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>
              <w:rPr>
                <w:szCs w:val="28"/>
              </w:rPr>
              <w:t>пер</w:t>
            </w:r>
            <w:r w:rsidRPr="003C2844">
              <w:rPr>
                <w:szCs w:val="28"/>
              </w:rPr>
              <w:t>.</w:t>
            </w:r>
            <w:r w:rsidR="00565164">
              <w:rPr>
                <w:szCs w:val="28"/>
              </w:rPr>
              <w:t> Парти-занский</w:t>
            </w:r>
            <w:r w:rsidRPr="003C2844">
              <w:rPr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565164">
              <w:rPr>
                <w:szCs w:val="28"/>
              </w:rPr>
              <w:t>194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19</w:t>
            </w:r>
            <w:r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3C2844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Default="006A5F65" w:rsidP="006A5F6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Рожде-ственское сельское поселение</w:t>
            </w:r>
          </w:p>
          <w:p w:rsidR="006A5F65" w:rsidRPr="003C2844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Default="006A5F65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692109, </w:t>
            </w:r>
          </w:p>
          <w:p w:rsidR="006A5F65" w:rsidRPr="003C2844" w:rsidRDefault="006A5F65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с. Рожде-ственка, ул. Пионер-ская, 33</w:t>
            </w:r>
          </w:p>
        </w:tc>
      </w:tr>
      <w:tr w:rsidR="00565164" w:rsidRPr="003C2844" w:rsidTr="00565164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3C2844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31</w:t>
            </w:r>
            <w:r w:rsidRPr="003C2844">
              <w:rPr>
                <w:szCs w:val="28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3C2844" w:rsidRDefault="00565164" w:rsidP="00692BCB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>
              <w:rPr>
                <w:szCs w:val="28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3C2844" w:rsidRDefault="00565164" w:rsidP="00692BCB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3C2844">
              <w:rPr>
                <w:szCs w:val="28"/>
              </w:rPr>
              <w:t>.</w:t>
            </w:r>
            <w:r>
              <w:rPr>
                <w:szCs w:val="28"/>
              </w:rPr>
              <w:t> Рожде-ственка</w:t>
            </w:r>
            <w:r w:rsidRPr="003C2844">
              <w:rPr>
                <w:szCs w:val="28"/>
              </w:rPr>
              <w:t xml:space="preserve">, </w:t>
            </w:r>
          </w:p>
          <w:p w:rsidR="00565164" w:rsidRPr="003C2844" w:rsidRDefault="00565164" w:rsidP="004E2AA6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>
              <w:rPr>
                <w:szCs w:val="28"/>
              </w:rPr>
              <w:t>пер</w:t>
            </w:r>
            <w:r w:rsidRPr="003C2844">
              <w:rPr>
                <w:szCs w:val="28"/>
              </w:rPr>
              <w:t>.</w:t>
            </w:r>
            <w:r w:rsidR="004E2AA6">
              <w:rPr>
                <w:szCs w:val="28"/>
              </w:rPr>
              <w:t> </w:t>
            </w:r>
            <w:r>
              <w:rPr>
                <w:szCs w:val="28"/>
              </w:rPr>
              <w:t>Безы</w:t>
            </w:r>
            <w:r w:rsidR="004E2AA6">
              <w:rPr>
                <w:szCs w:val="28"/>
              </w:rPr>
              <w:t>-</w:t>
            </w:r>
            <w:r>
              <w:rPr>
                <w:szCs w:val="28"/>
              </w:rPr>
              <w:t>мянный</w:t>
            </w:r>
            <w:r w:rsidRPr="003C2844">
              <w:rPr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3C2844" w:rsidRDefault="00565164" w:rsidP="00565164">
            <w:pPr>
              <w:tabs>
                <w:tab w:val="right" w:pos="9072"/>
              </w:tabs>
              <w:ind w:left="-113" w:right="-113"/>
              <w:jc w:val="center"/>
              <w:rPr>
                <w:szCs w:val="28"/>
              </w:rPr>
            </w:pPr>
            <w:r>
              <w:rPr>
                <w:szCs w:val="28"/>
              </w:rPr>
              <w:t>0,148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3C2844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19</w:t>
            </w:r>
            <w:r>
              <w:rPr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3C2844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3C2844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Default="00565164" w:rsidP="00565164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Рожде-ственское сельское поселение</w:t>
            </w:r>
          </w:p>
          <w:p w:rsidR="00565164" w:rsidRPr="003C2844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Default="00565164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692109, </w:t>
            </w:r>
          </w:p>
          <w:p w:rsidR="00565164" w:rsidRPr="003C2844" w:rsidRDefault="00565164" w:rsidP="00692BC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с. Рожде-ственка, ул. Пионер-ская, 33</w:t>
            </w:r>
          </w:p>
        </w:tc>
      </w:tr>
    </w:tbl>
    <w:p w:rsidR="0022642D" w:rsidRDefault="0022642D" w:rsidP="0022642D">
      <w:pPr>
        <w:tabs>
          <w:tab w:val="right" w:pos="9072"/>
        </w:tabs>
        <w:ind w:firstLine="709"/>
        <w:jc w:val="both"/>
        <w:rPr>
          <w:szCs w:val="28"/>
        </w:rPr>
      </w:pPr>
    </w:p>
    <w:p w:rsidR="0022642D" w:rsidRPr="0072624A" w:rsidRDefault="0022642D" w:rsidP="0022642D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22642D" w:rsidRPr="0072624A" w:rsidRDefault="0022642D" w:rsidP="0022642D">
      <w:pPr>
        <w:jc w:val="both"/>
        <w:rPr>
          <w:szCs w:val="28"/>
        </w:rPr>
      </w:pPr>
      <w:r w:rsidRPr="0072624A">
        <w:rPr>
          <w:szCs w:val="28"/>
        </w:rPr>
        <w:tab/>
        <w:t xml:space="preserve">Настоящий Закон вступает в силу </w:t>
      </w:r>
      <w:r w:rsidR="008570B2">
        <w:rPr>
          <w:szCs w:val="28"/>
        </w:rPr>
        <w:t>со дня</w:t>
      </w:r>
      <w:r w:rsidRPr="0072624A">
        <w:rPr>
          <w:szCs w:val="28"/>
        </w:rPr>
        <w:t xml:space="preserve"> его официального опубликования.</w:t>
      </w:r>
    </w:p>
    <w:p w:rsidR="0022642D" w:rsidRDefault="0022642D" w:rsidP="0022642D">
      <w:pPr>
        <w:jc w:val="both"/>
        <w:rPr>
          <w:szCs w:val="28"/>
        </w:rPr>
      </w:pPr>
      <w:bookmarkStart w:id="0" w:name="_GoBack"/>
      <w:bookmarkEnd w:id="0"/>
    </w:p>
    <w:p w:rsidR="0022642D" w:rsidRDefault="0022642D" w:rsidP="0022642D">
      <w:pPr>
        <w:jc w:val="both"/>
        <w:rPr>
          <w:szCs w:val="28"/>
        </w:rPr>
      </w:pPr>
    </w:p>
    <w:p w:rsidR="0022642D" w:rsidRDefault="0022642D" w:rsidP="0022642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E3FC7" w:rsidRDefault="0022642D" w:rsidP="0022642D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sectPr w:rsidR="006E3FC7" w:rsidSect="007B22B9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BDC" w:rsidRDefault="00567BDC">
      <w:r>
        <w:separator/>
      </w:r>
    </w:p>
  </w:endnote>
  <w:endnote w:type="continuationSeparator" w:id="0">
    <w:p w:rsidR="00567BDC" w:rsidRDefault="00567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BDC" w:rsidRDefault="00567BDC">
      <w:r>
        <w:separator/>
      </w:r>
    </w:p>
  </w:footnote>
  <w:footnote w:type="continuationSeparator" w:id="0">
    <w:p w:rsidR="00567BDC" w:rsidRDefault="00567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8035970"/>
      <w:docPartObj>
        <w:docPartGallery w:val="Page Numbers (Top of Page)"/>
        <w:docPartUnique/>
      </w:docPartObj>
    </w:sdtPr>
    <w:sdtEndPr/>
    <w:sdtContent>
      <w:p w:rsidR="007B22B9" w:rsidRDefault="007B22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AA6">
          <w:rPr>
            <w:noProof/>
          </w:rPr>
          <w:t>2</w:t>
        </w:r>
        <w:r>
          <w:fldChar w:fldCharType="end"/>
        </w:r>
      </w:p>
    </w:sdtContent>
  </w:sdt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34359"/>
    <w:rsid w:val="00044E45"/>
    <w:rsid w:val="0007070E"/>
    <w:rsid w:val="00074BDC"/>
    <w:rsid w:val="001D2C84"/>
    <w:rsid w:val="0022642D"/>
    <w:rsid w:val="00286335"/>
    <w:rsid w:val="002B7A93"/>
    <w:rsid w:val="0030787E"/>
    <w:rsid w:val="00347199"/>
    <w:rsid w:val="003C2844"/>
    <w:rsid w:val="003E6F8D"/>
    <w:rsid w:val="003F38E3"/>
    <w:rsid w:val="0048485E"/>
    <w:rsid w:val="004E2AA6"/>
    <w:rsid w:val="00565164"/>
    <w:rsid w:val="00567BDC"/>
    <w:rsid w:val="00611B93"/>
    <w:rsid w:val="00644CD3"/>
    <w:rsid w:val="006A5F65"/>
    <w:rsid w:val="006E3FC7"/>
    <w:rsid w:val="00724B22"/>
    <w:rsid w:val="00741FD1"/>
    <w:rsid w:val="0074235D"/>
    <w:rsid w:val="00795E68"/>
    <w:rsid w:val="007B22B9"/>
    <w:rsid w:val="007B4A25"/>
    <w:rsid w:val="007D27D4"/>
    <w:rsid w:val="007E16C2"/>
    <w:rsid w:val="008570B2"/>
    <w:rsid w:val="00880EA9"/>
    <w:rsid w:val="00997103"/>
    <w:rsid w:val="00AB1F85"/>
    <w:rsid w:val="00AB7615"/>
    <w:rsid w:val="00B12194"/>
    <w:rsid w:val="00B7209C"/>
    <w:rsid w:val="00C36941"/>
    <w:rsid w:val="00C70C1F"/>
    <w:rsid w:val="00C80D40"/>
    <w:rsid w:val="00CA5B52"/>
    <w:rsid w:val="00CD1DC9"/>
    <w:rsid w:val="00CD55D2"/>
    <w:rsid w:val="00CD7DEC"/>
    <w:rsid w:val="00CE1B9E"/>
    <w:rsid w:val="00DB728E"/>
    <w:rsid w:val="00FC0F51"/>
    <w:rsid w:val="00FF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2707D"/>
  <w15:docId w15:val="{BAE3DBD5-981C-4D51-9528-B1CA18E9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8E3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  <w:style w:type="paragraph" w:styleId="a6">
    <w:name w:val="Balloon Text"/>
    <w:basedOn w:val="a"/>
    <w:link w:val="a7"/>
    <w:semiHidden/>
    <w:unhideWhenUsed/>
    <w:rsid w:val="007E16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7E16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5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43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Мегей Юлия Викторовна</cp:lastModifiedBy>
  <cp:revision>11</cp:revision>
  <cp:lastPrinted>2022-11-14T00:33:00Z</cp:lastPrinted>
  <dcterms:created xsi:type="dcterms:W3CDTF">2022-06-28T04:40:00Z</dcterms:created>
  <dcterms:modified xsi:type="dcterms:W3CDTF">2022-11-16T04:50:00Z</dcterms:modified>
</cp:coreProperties>
</file>