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8976729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RPr="00ED3049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ED3049" w:rsidRDefault="00417317" w:rsidP="00ED3049">
            <w:pPr>
              <w:pStyle w:val="a6"/>
              <w:jc w:val="both"/>
              <w:rPr>
                <w:b w:val="0"/>
              </w:rPr>
            </w:pPr>
            <w:r w:rsidRPr="00ED3049">
              <w:rPr>
                <w:b w:val="0"/>
              </w:rPr>
              <w:t xml:space="preserve">О проекте закона Приморского края </w:t>
            </w:r>
            <w:r w:rsidR="00ED3049" w:rsidRPr="00ED3049">
              <w:rPr>
                <w:b w:val="0"/>
              </w:rPr>
              <w:t xml:space="preserve">"О внесении изменений в Закон </w:t>
            </w:r>
            <w:r w:rsidR="00ED3049" w:rsidRPr="00ED3049">
              <w:rPr>
                <w:b w:val="0"/>
                <w:szCs w:val="28"/>
              </w:rPr>
              <w:t xml:space="preserve">Приморского края </w:t>
            </w:r>
            <w:r w:rsidR="00243F7C" w:rsidRPr="00243F7C">
              <w:rPr>
                <w:b w:val="0"/>
                <w:szCs w:val="28"/>
              </w:rPr>
              <w:t>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      </w:r>
            <w:r w:rsidR="0026074E" w:rsidRPr="00ED3049">
              <w:rPr>
                <w:b w:val="0"/>
              </w:rPr>
              <w:t xml:space="preserve"> (</w:t>
            </w:r>
            <w:r w:rsidR="00A77D8A" w:rsidRPr="00ED3049">
              <w:rPr>
                <w:b w:val="0"/>
              </w:rPr>
              <w:t>внесение законопроекта в качестве законодательной инициативы</w:t>
            </w:r>
            <w:r w:rsidR="0026074E" w:rsidRPr="00ED3049">
              <w:rPr>
                <w:b w:val="0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243F7C" w:rsidRPr="008E14D2">
        <w:rPr>
          <w:szCs w:val="28"/>
        </w:rPr>
        <w:t>"</w:t>
      </w:r>
      <w:r w:rsidR="00243F7C" w:rsidRPr="009666BA">
        <w:rPr>
          <w:szCs w:val="28"/>
        </w:rPr>
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243F7C" w:rsidRPr="008E14D2">
        <w:rPr>
          <w:szCs w:val="28"/>
        </w:rPr>
        <w:t>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ED3049" w:rsidRPr="00ED3049">
        <w:t xml:space="preserve">"О внесении изменений в Закон </w:t>
      </w:r>
      <w:r w:rsidR="00ED3049" w:rsidRPr="00ED3049">
        <w:rPr>
          <w:szCs w:val="28"/>
        </w:rPr>
        <w:t xml:space="preserve">Приморского края </w:t>
      </w:r>
      <w:r w:rsidR="00243F7C" w:rsidRPr="008E14D2">
        <w:rPr>
          <w:szCs w:val="28"/>
        </w:rPr>
        <w:t>"</w:t>
      </w:r>
      <w:r w:rsidR="00243F7C" w:rsidRPr="009666BA">
        <w:rPr>
          <w:szCs w:val="28"/>
        </w:rPr>
        <w:t xml:space="preserve"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</w:t>
      </w:r>
      <w:r w:rsidR="00243F7C" w:rsidRPr="009666BA">
        <w:rPr>
          <w:szCs w:val="28"/>
        </w:rPr>
        <w:lastRenderedPageBreak/>
        <w:t>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</w:r>
      <w:r w:rsidR="00243F7C" w:rsidRPr="008E14D2">
        <w:rPr>
          <w:szCs w:val="28"/>
        </w:rPr>
        <w:t>"</w:t>
      </w:r>
      <w:bookmarkStart w:id="0" w:name="_GoBack"/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8E6" w:rsidRDefault="004148E6">
      <w:r>
        <w:separator/>
      </w:r>
    </w:p>
  </w:endnote>
  <w:endnote w:type="continuationSeparator" w:id="0">
    <w:p w:rsidR="004148E6" w:rsidRDefault="0041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8E6" w:rsidRDefault="004148E6">
      <w:r>
        <w:separator/>
      </w:r>
    </w:p>
  </w:footnote>
  <w:footnote w:type="continuationSeparator" w:id="0">
    <w:p w:rsidR="004148E6" w:rsidRDefault="00414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43F7C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43F7C"/>
    <w:rsid w:val="0026074E"/>
    <w:rsid w:val="00263EAA"/>
    <w:rsid w:val="0028187A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48E6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6D12E8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2751A"/>
    <w:rsid w:val="00C82360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ED3049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ED3049"/>
    <w:pPr>
      <w:jc w:val="center"/>
    </w:pPr>
    <w:rPr>
      <w:b/>
    </w:rPr>
  </w:style>
  <w:style w:type="character" w:customStyle="1" w:styleId="a7">
    <w:name w:val="Название Знак"/>
    <w:link w:val="a6"/>
    <w:rsid w:val="00ED3049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1C017-569B-4B86-979F-63453607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46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21</cp:revision>
  <cp:lastPrinted>2019-08-13T00:42:00Z</cp:lastPrinted>
  <dcterms:created xsi:type="dcterms:W3CDTF">2019-01-31T06:05:00Z</dcterms:created>
  <dcterms:modified xsi:type="dcterms:W3CDTF">2022-11-03T00:32:00Z</dcterms:modified>
</cp:coreProperties>
</file>