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8812250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4349CF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4349CF">
              <w:rPr>
                <w:szCs w:val="28"/>
              </w:rPr>
              <w:t xml:space="preserve">О проекте закона Приморского края </w:t>
            </w:r>
            <w:r w:rsidR="00E54443">
              <w:rPr>
                <w:szCs w:val="28"/>
              </w:rPr>
              <w:t>"О внесении изменени</w:t>
            </w:r>
            <w:r w:rsidR="00A942EE">
              <w:rPr>
                <w:szCs w:val="28"/>
              </w:rPr>
              <w:t>я в статью 5</w:t>
            </w:r>
            <w:r w:rsidR="00E54443">
              <w:rPr>
                <w:szCs w:val="28"/>
              </w:rPr>
              <w:t xml:space="preserve"> Закона Приморского края "О </w:t>
            </w:r>
            <w:r w:rsidR="00A942EE">
              <w:rPr>
                <w:szCs w:val="28"/>
              </w:rPr>
              <w:t xml:space="preserve">погребении и похоронном деле в Приморском крае" </w:t>
            </w:r>
            <w:r w:rsidR="009C5EAA">
              <w:rPr>
                <w:szCs w:val="28"/>
              </w:rPr>
              <w:t>(п</w:t>
            </w:r>
            <w:r w:rsidRPr="004349CF">
              <w:rPr>
                <w:szCs w:val="28"/>
              </w:rPr>
              <w:t>ервое чтение)</w:t>
            </w:r>
          </w:p>
          <w:p w:rsidR="00357541" w:rsidRPr="004349CF" w:rsidRDefault="00357541" w:rsidP="00FD0AAF">
            <w:pPr>
              <w:ind w:right="-2"/>
              <w:rPr>
                <w:szCs w:val="28"/>
              </w:rPr>
            </w:pPr>
          </w:p>
        </w:tc>
      </w:tr>
    </w:tbl>
    <w:p w:rsidR="00D5552F" w:rsidRPr="004349CF" w:rsidRDefault="009C5EAA" w:rsidP="009C5EAA">
      <w:pPr>
        <w:pStyle w:val="a3"/>
        <w:ind w:firstLine="709"/>
        <w:jc w:val="both"/>
        <w:rPr>
          <w:szCs w:val="28"/>
        </w:rPr>
      </w:pPr>
      <w:r>
        <w:rPr>
          <w:szCs w:val="28"/>
        </w:rPr>
        <w:tab/>
      </w:r>
      <w:r w:rsidR="00F65753" w:rsidRPr="004349CF">
        <w:rPr>
          <w:szCs w:val="28"/>
        </w:rPr>
        <w:t xml:space="preserve">Рассмотрев и обсудив проект закона Приморского края </w:t>
      </w:r>
      <w:r w:rsidR="00A942EE">
        <w:rPr>
          <w:szCs w:val="28"/>
        </w:rPr>
        <w:t>"О внесении изменения</w:t>
      </w:r>
      <w:r w:rsidR="00E54443">
        <w:rPr>
          <w:szCs w:val="28"/>
        </w:rPr>
        <w:t xml:space="preserve"> в статью </w:t>
      </w:r>
      <w:r w:rsidR="00A942EE">
        <w:rPr>
          <w:szCs w:val="28"/>
        </w:rPr>
        <w:t>5</w:t>
      </w:r>
      <w:r w:rsidR="00E54443">
        <w:rPr>
          <w:szCs w:val="28"/>
        </w:rPr>
        <w:t xml:space="preserve"> Закона Приморского края "О </w:t>
      </w:r>
      <w:r w:rsidR="00A942EE">
        <w:rPr>
          <w:szCs w:val="28"/>
        </w:rPr>
        <w:t xml:space="preserve">погребении и похоронном деле в Приморском крае", </w:t>
      </w:r>
      <w:r w:rsidR="006F415A" w:rsidRPr="004349CF">
        <w:rPr>
          <w:szCs w:val="28"/>
        </w:rPr>
        <w:t>котор</w:t>
      </w:r>
      <w:r w:rsidR="00776985" w:rsidRPr="004349CF">
        <w:rPr>
          <w:szCs w:val="28"/>
        </w:rPr>
        <w:t xml:space="preserve">ым </w:t>
      </w:r>
      <w:r w:rsidR="00A942EE">
        <w:rPr>
          <w:szCs w:val="28"/>
        </w:rPr>
        <w:t xml:space="preserve">предлагается </w:t>
      </w:r>
      <w:r w:rsidR="00293A5D">
        <w:rPr>
          <w:szCs w:val="28"/>
        </w:rPr>
        <w:t xml:space="preserve">уточнить сферу деятельности уполномоченного органа исполнительной власти Приморского края, </w:t>
      </w:r>
      <w:r w:rsidR="00E54443">
        <w:rPr>
          <w:szCs w:val="28"/>
        </w:rPr>
        <w:t>к</w:t>
      </w:r>
      <w:r w:rsidR="00D5552F" w:rsidRPr="004349CF">
        <w:rPr>
          <w:rFonts w:eastAsia="Calibri"/>
          <w:bCs/>
          <w:color w:val="000000"/>
          <w:spacing w:val="1"/>
          <w:szCs w:val="28"/>
        </w:rPr>
        <w:t>омитет</w:t>
      </w:r>
    </w:p>
    <w:p w:rsidR="00357541" w:rsidRPr="004349CF" w:rsidRDefault="00357541" w:rsidP="00FD0AAF">
      <w:pPr>
        <w:ind w:right="-2"/>
        <w:jc w:val="both"/>
        <w:rPr>
          <w:szCs w:val="28"/>
        </w:rPr>
      </w:pPr>
    </w:p>
    <w:p w:rsidR="00F65753" w:rsidRPr="004349CF" w:rsidRDefault="00F65753" w:rsidP="00FD0AAF">
      <w:pPr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Pr="004349CF" w:rsidRDefault="00F65753" w:rsidP="00FD0AAF">
      <w:pPr>
        <w:ind w:right="-2"/>
        <w:jc w:val="both"/>
        <w:rPr>
          <w:szCs w:val="28"/>
        </w:rPr>
      </w:pPr>
    </w:p>
    <w:p w:rsidR="00D22CBC" w:rsidRPr="004349CF" w:rsidRDefault="00D22CBC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ab/>
      </w:r>
      <w:r w:rsidR="00F65753" w:rsidRPr="004349CF">
        <w:rPr>
          <w:szCs w:val="28"/>
        </w:rPr>
        <w:t xml:space="preserve">1.Согласиться с проектом закона Приморского края </w:t>
      </w:r>
      <w:r w:rsidR="00A942EE">
        <w:rPr>
          <w:szCs w:val="28"/>
        </w:rPr>
        <w:t>"О внесении изменения в статью 5</w:t>
      </w:r>
      <w:r w:rsidR="00E54443">
        <w:rPr>
          <w:szCs w:val="28"/>
        </w:rPr>
        <w:t xml:space="preserve"> Закона Приморского края "О </w:t>
      </w:r>
      <w:r w:rsidR="00A942EE">
        <w:rPr>
          <w:szCs w:val="28"/>
        </w:rPr>
        <w:t>погребении и похоронном деле в Приморском крае"</w:t>
      </w:r>
      <w:r w:rsidR="006F415A" w:rsidRPr="004349CF">
        <w:rPr>
          <w:szCs w:val="28"/>
        </w:rPr>
        <w:t>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 xml:space="preserve">2.Рассмотреть проект закона Приморского края </w:t>
      </w:r>
      <w:r w:rsidR="00A942EE">
        <w:rPr>
          <w:szCs w:val="28"/>
        </w:rPr>
        <w:t xml:space="preserve">"О внесении изменения в статью 5 </w:t>
      </w:r>
      <w:r w:rsidR="00E54443">
        <w:rPr>
          <w:szCs w:val="28"/>
        </w:rPr>
        <w:t xml:space="preserve">Закона Приморского края "О </w:t>
      </w:r>
      <w:r w:rsidR="00A942EE">
        <w:rPr>
          <w:szCs w:val="28"/>
        </w:rPr>
        <w:t>пог</w:t>
      </w:r>
      <w:r w:rsidR="00C23286">
        <w:rPr>
          <w:szCs w:val="28"/>
        </w:rPr>
        <w:t>ребении и похоронном деле в Приморском крае"</w:t>
      </w:r>
      <w:r w:rsidR="00D22CBC" w:rsidRPr="004349CF">
        <w:rPr>
          <w:szCs w:val="28"/>
        </w:rPr>
        <w:t xml:space="preserve"> </w:t>
      </w:r>
      <w:r w:rsidRPr="004349CF">
        <w:rPr>
          <w:szCs w:val="28"/>
        </w:rPr>
        <w:t>в первом чтении на очередном заседании Законодательного Собрания</w:t>
      </w:r>
      <w:r w:rsidR="007A72F3" w:rsidRPr="004349CF">
        <w:rPr>
          <w:szCs w:val="28"/>
        </w:rPr>
        <w:t>.</w:t>
      </w:r>
      <w:r w:rsidRPr="004349CF">
        <w:rPr>
          <w:szCs w:val="28"/>
        </w:rPr>
        <w:t xml:space="preserve"> </w:t>
      </w:r>
    </w:p>
    <w:p w:rsidR="00A942EE" w:rsidRPr="004349CF" w:rsidRDefault="00A942EE" w:rsidP="00D22CBC">
      <w:pPr>
        <w:pStyle w:val="a3"/>
        <w:ind w:firstLine="709"/>
        <w:jc w:val="both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 xml:space="preserve">4.Поручить </w:t>
      </w:r>
      <w:r w:rsidR="009163FC" w:rsidRPr="004349CF">
        <w:rPr>
          <w:szCs w:val="28"/>
        </w:rPr>
        <w:t>Чемерису И.С.</w:t>
      </w:r>
      <w:r w:rsidRPr="004349CF">
        <w:rPr>
          <w:szCs w:val="28"/>
        </w:rP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4349CF" w:rsidRPr="004349CF" w:rsidRDefault="004349CF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5.Определить время, необходимое для рассмотрения Законодательным Собра</w:t>
      </w:r>
      <w:r w:rsidR="00C23286">
        <w:rPr>
          <w:szCs w:val="28"/>
        </w:rPr>
        <w:t>нием данного законопроекта, - 5</w:t>
      </w:r>
      <w:r w:rsidRPr="004349CF">
        <w:rPr>
          <w:szCs w:val="28"/>
        </w:rPr>
        <w:t xml:space="preserve"> </w:t>
      </w:r>
      <w:r w:rsidR="00D340B7" w:rsidRPr="004349CF">
        <w:rPr>
          <w:szCs w:val="28"/>
        </w:rPr>
        <w:t>минут, в том числе для доклада -</w:t>
      </w:r>
      <w:r w:rsidRPr="004349CF">
        <w:rPr>
          <w:szCs w:val="28"/>
        </w:rPr>
        <w:t xml:space="preserve"> </w:t>
      </w:r>
      <w:r w:rsidR="008D50B9">
        <w:rPr>
          <w:szCs w:val="28"/>
        </w:rPr>
        <w:t>3 минут, для содоклада – 2</w:t>
      </w:r>
      <w:bookmarkStart w:id="0" w:name="_GoBack"/>
      <w:bookmarkEnd w:id="0"/>
      <w:r w:rsidRPr="004349CF">
        <w:rPr>
          <w:szCs w:val="28"/>
        </w:rPr>
        <w:t xml:space="preserve"> минуты.</w:t>
      </w:r>
    </w:p>
    <w:p w:rsidR="00722704" w:rsidRPr="004349CF" w:rsidRDefault="00722704" w:rsidP="00FD0AAF">
      <w:pPr>
        <w:ind w:right="-2" w:firstLine="709"/>
        <w:jc w:val="both"/>
        <w:rPr>
          <w:szCs w:val="28"/>
        </w:rPr>
      </w:pPr>
    </w:p>
    <w:p w:rsidR="00486701" w:rsidRPr="004349CF" w:rsidRDefault="00486701" w:rsidP="00FD0AAF">
      <w:pPr>
        <w:ind w:right="-2" w:firstLine="709"/>
        <w:jc w:val="both"/>
        <w:rPr>
          <w:szCs w:val="28"/>
        </w:rPr>
      </w:pPr>
    </w:p>
    <w:p w:rsidR="00D5552F" w:rsidRPr="004349CF" w:rsidRDefault="00D5552F" w:rsidP="00FD0AAF">
      <w:pPr>
        <w:ind w:right="-2" w:firstLine="709"/>
        <w:jc w:val="both"/>
        <w:rPr>
          <w:szCs w:val="28"/>
        </w:rPr>
      </w:pPr>
    </w:p>
    <w:p w:rsidR="00357541" w:rsidRPr="004349CF" w:rsidRDefault="00F65753" w:rsidP="00FD0AAF">
      <w:pPr>
        <w:ind w:right="-2"/>
        <w:rPr>
          <w:szCs w:val="28"/>
        </w:rPr>
      </w:pPr>
      <w:r w:rsidRPr="004349CF">
        <w:rPr>
          <w:szCs w:val="28"/>
        </w:rPr>
        <w:t xml:space="preserve">Председатель комитета </w:t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</w:r>
      <w:r w:rsidRPr="004349CF">
        <w:rPr>
          <w:szCs w:val="28"/>
        </w:rPr>
        <w:tab/>
        <w:t xml:space="preserve">   </w:t>
      </w:r>
      <w:r w:rsidR="009163FC" w:rsidRPr="004349CF">
        <w:rPr>
          <w:szCs w:val="28"/>
        </w:rPr>
        <w:t xml:space="preserve">   </w:t>
      </w:r>
      <w:r w:rsidRPr="004349CF">
        <w:rPr>
          <w:szCs w:val="28"/>
        </w:rPr>
        <w:t xml:space="preserve"> </w:t>
      </w:r>
      <w:r w:rsidR="009163FC" w:rsidRPr="004349CF">
        <w:rPr>
          <w:szCs w:val="28"/>
        </w:rPr>
        <w:t>И.С. Чемерис</w:t>
      </w:r>
    </w:p>
    <w:sectPr w:rsidR="00357541" w:rsidRPr="004349CF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F32" w:rsidRDefault="007B0F32">
      <w:r>
        <w:separator/>
      </w:r>
    </w:p>
  </w:endnote>
  <w:endnote w:type="continuationSeparator" w:id="0">
    <w:p w:rsidR="007B0F32" w:rsidRDefault="007B0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F32" w:rsidRDefault="007B0F32">
      <w:r>
        <w:separator/>
      </w:r>
    </w:p>
  </w:footnote>
  <w:footnote w:type="continuationSeparator" w:id="0">
    <w:p w:rsidR="007B0F32" w:rsidRDefault="007B0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28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450D4"/>
    <w:rsid w:val="00053C61"/>
    <w:rsid w:val="00065803"/>
    <w:rsid w:val="00080DED"/>
    <w:rsid w:val="00084399"/>
    <w:rsid w:val="000B4D9A"/>
    <w:rsid w:val="000D4F6F"/>
    <w:rsid w:val="00116298"/>
    <w:rsid w:val="00141AAA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3A5D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3F2D50"/>
    <w:rsid w:val="004060BD"/>
    <w:rsid w:val="004349CF"/>
    <w:rsid w:val="00461E2B"/>
    <w:rsid w:val="00486701"/>
    <w:rsid w:val="00490BD7"/>
    <w:rsid w:val="004B7B42"/>
    <w:rsid w:val="004F481B"/>
    <w:rsid w:val="005109C4"/>
    <w:rsid w:val="00520F3E"/>
    <w:rsid w:val="00530560"/>
    <w:rsid w:val="00535F26"/>
    <w:rsid w:val="00536AFB"/>
    <w:rsid w:val="00547DFE"/>
    <w:rsid w:val="00555DEB"/>
    <w:rsid w:val="005601B7"/>
    <w:rsid w:val="005D71B6"/>
    <w:rsid w:val="005E271D"/>
    <w:rsid w:val="00622718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6F415A"/>
    <w:rsid w:val="00700FF0"/>
    <w:rsid w:val="007128C1"/>
    <w:rsid w:val="00721D01"/>
    <w:rsid w:val="00722704"/>
    <w:rsid w:val="007258FB"/>
    <w:rsid w:val="00745E89"/>
    <w:rsid w:val="0074651D"/>
    <w:rsid w:val="00751091"/>
    <w:rsid w:val="00776985"/>
    <w:rsid w:val="0077731F"/>
    <w:rsid w:val="007A72F3"/>
    <w:rsid w:val="007B0F32"/>
    <w:rsid w:val="007B2677"/>
    <w:rsid w:val="007B430C"/>
    <w:rsid w:val="007B706D"/>
    <w:rsid w:val="007F0598"/>
    <w:rsid w:val="007F1C07"/>
    <w:rsid w:val="008033AD"/>
    <w:rsid w:val="00836E55"/>
    <w:rsid w:val="00840D24"/>
    <w:rsid w:val="00843BD9"/>
    <w:rsid w:val="00855499"/>
    <w:rsid w:val="008602F8"/>
    <w:rsid w:val="00867CCD"/>
    <w:rsid w:val="0087792E"/>
    <w:rsid w:val="0088420F"/>
    <w:rsid w:val="00885232"/>
    <w:rsid w:val="00896618"/>
    <w:rsid w:val="008A6281"/>
    <w:rsid w:val="008D50B9"/>
    <w:rsid w:val="008E2396"/>
    <w:rsid w:val="009163FC"/>
    <w:rsid w:val="009234AB"/>
    <w:rsid w:val="00936EC0"/>
    <w:rsid w:val="009543E2"/>
    <w:rsid w:val="0099314B"/>
    <w:rsid w:val="009C5EAA"/>
    <w:rsid w:val="009E5CD9"/>
    <w:rsid w:val="009F0165"/>
    <w:rsid w:val="009F626B"/>
    <w:rsid w:val="00A0731A"/>
    <w:rsid w:val="00A12A6A"/>
    <w:rsid w:val="00A7264D"/>
    <w:rsid w:val="00A84903"/>
    <w:rsid w:val="00A86EAC"/>
    <w:rsid w:val="00A942EE"/>
    <w:rsid w:val="00A97609"/>
    <w:rsid w:val="00AA428C"/>
    <w:rsid w:val="00AA5A16"/>
    <w:rsid w:val="00AB6118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23286"/>
    <w:rsid w:val="00C41723"/>
    <w:rsid w:val="00C71920"/>
    <w:rsid w:val="00C749DB"/>
    <w:rsid w:val="00C837B1"/>
    <w:rsid w:val="00C9335B"/>
    <w:rsid w:val="00C958B6"/>
    <w:rsid w:val="00CA7C85"/>
    <w:rsid w:val="00CF6E10"/>
    <w:rsid w:val="00D12C78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B7"/>
    <w:rsid w:val="00D97D80"/>
    <w:rsid w:val="00DD5193"/>
    <w:rsid w:val="00E02A19"/>
    <w:rsid w:val="00E05C3F"/>
    <w:rsid w:val="00E1224B"/>
    <w:rsid w:val="00E326C2"/>
    <w:rsid w:val="00E441F9"/>
    <w:rsid w:val="00E54443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C2481"/>
    <w:rsid w:val="00EC67A3"/>
    <w:rsid w:val="00EE155B"/>
    <w:rsid w:val="00F008BA"/>
    <w:rsid w:val="00F01DD8"/>
    <w:rsid w:val="00F05C7E"/>
    <w:rsid w:val="00F23024"/>
    <w:rsid w:val="00F27BDB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7AA85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C06FC-C9E3-4366-9C47-40A7C40B4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625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91</cp:revision>
  <cp:lastPrinted>2022-04-10T22:16:00Z</cp:lastPrinted>
  <dcterms:created xsi:type="dcterms:W3CDTF">2019-10-16T02:31:00Z</dcterms:created>
  <dcterms:modified xsi:type="dcterms:W3CDTF">2022-11-01T02:51:00Z</dcterms:modified>
</cp:coreProperties>
</file>