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881009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D70FA" w:rsidRPr="00CD70FA" w:rsidRDefault="00CD70FA" w:rsidP="00CD70FA">
      <w:pPr>
        <w:suppressAutoHyphens/>
        <w:jc w:val="center"/>
        <w:rPr>
          <w:b/>
          <w:bCs/>
          <w:szCs w:val="28"/>
        </w:rPr>
      </w:pPr>
      <w:bookmarkStart w:id="0" w:name="OLE_LINK2"/>
      <w:r w:rsidRPr="00CD70FA">
        <w:rPr>
          <w:b/>
          <w:bCs/>
          <w:szCs w:val="28"/>
        </w:rPr>
        <w:t xml:space="preserve">О ВНЕСЕНИИ ИЗМЕНЕНИЙ В СТАТЬЮ 8 ЗАКОНА </w:t>
      </w:r>
      <w:r w:rsidRPr="00CD70FA">
        <w:rPr>
          <w:b/>
          <w:bCs/>
          <w:szCs w:val="28"/>
        </w:rPr>
        <w:br/>
        <w:t>ПРИМОРСКОГО КРАЯ "О ТРАНСПОРТНОМ НАЛОГЕ"</w:t>
      </w:r>
    </w:p>
    <w:bookmarkEnd w:id="0"/>
    <w:p w:rsidR="00CD70FA" w:rsidRPr="00CD70FA" w:rsidRDefault="00CD70FA" w:rsidP="00CD70FA">
      <w:pPr>
        <w:jc w:val="center"/>
      </w:pPr>
    </w:p>
    <w:p w:rsidR="00CD70FA" w:rsidRPr="00CD70FA" w:rsidRDefault="00CD70FA" w:rsidP="00CD70FA">
      <w:pPr>
        <w:ind w:firstLine="709"/>
        <w:jc w:val="both"/>
        <w:rPr>
          <w:szCs w:val="28"/>
        </w:rPr>
      </w:pPr>
      <w:r w:rsidRPr="00CD70FA">
        <w:rPr>
          <w:szCs w:val="28"/>
        </w:rPr>
        <w:t>Принят Законодательным Собранием Приморского края 26 октября</w:t>
      </w:r>
      <w:r w:rsidRPr="00CD70FA">
        <w:rPr>
          <w:szCs w:val="28"/>
        </w:rPr>
        <w:br/>
        <w:t xml:space="preserve">2022 года </w:t>
      </w:r>
    </w:p>
    <w:p w:rsidR="00CD70FA" w:rsidRPr="00CD70FA" w:rsidRDefault="00CD70FA" w:rsidP="00CD70FA">
      <w:pPr>
        <w:ind w:firstLine="709"/>
        <w:jc w:val="both"/>
        <w:rPr>
          <w:color w:val="000000"/>
          <w:spacing w:val="-5"/>
        </w:rPr>
      </w:pPr>
    </w:p>
    <w:p w:rsidR="00CD70FA" w:rsidRPr="00CD70FA" w:rsidRDefault="00CD70FA" w:rsidP="00CD70FA">
      <w:pPr>
        <w:ind w:firstLine="709"/>
        <w:jc w:val="both"/>
      </w:pPr>
      <w:r w:rsidRPr="00CD70FA">
        <w:rPr>
          <w:color w:val="000000"/>
        </w:rPr>
        <w:t>СТАТЬЯ 1.</w:t>
      </w:r>
    </w:p>
    <w:p w:rsidR="00CD70FA" w:rsidRPr="00CD70FA" w:rsidRDefault="00CD70FA" w:rsidP="00CD70FA">
      <w:pPr>
        <w:ind w:firstLine="709"/>
        <w:jc w:val="both"/>
        <w:rPr>
          <w:color w:val="000000"/>
        </w:rPr>
      </w:pPr>
      <w:r w:rsidRPr="00CD70FA">
        <w:rPr>
          <w:color w:val="000000"/>
        </w:rPr>
        <w:t xml:space="preserve">Внести в статью 8 Закона Приморского края от 28 ноября 2002 года </w:t>
      </w:r>
      <w:r w:rsidRPr="00CD70FA">
        <w:rPr>
          <w:color w:val="000000"/>
        </w:rPr>
        <w:br/>
        <w:t>№ 24-КЗ "</w:t>
      </w:r>
      <w:r w:rsidRPr="00CD70FA">
        <w:rPr>
          <w:bCs/>
          <w:color w:val="000000"/>
        </w:rPr>
        <w:t xml:space="preserve">О транспортном налоге" </w:t>
      </w:r>
      <w:r w:rsidRPr="00CD70FA">
        <w:rPr>
          <w:color w:val="000000"/>
        </w:rPr>
        <w:t>следующие изменения:</w:t>
      </w:r>
    </w:p>
    <w:p w:rsidR="00CD70FA" w:rsidRPr="00CD70FA" w:rsidRDefault="00CD70FA" w:rsidP="00CD70FA">
      <w:pPr>
        <w:ind w:firstLine="709"/>
        <w:jc w:val="both"/>
        <w:rPr>
          <w:color w:val="000000"/>
        </w:rPr>
      </w:pPr>
      <w:r w:rsidRPr="00CD70FA">
        <w:rPr>
          <w:color w:val="000000"/>
        </w:rPr>
        <w:t>1)в пункте 2 слова "Уплата налога" заменить словами "Уплата (перечисление) налога";</w:t>
      </w:r>
    </w:p>
    <w:p w:rsidR="00CD70FA" w:rsidRPr="00CD70FA" w:rsidRDefault="00CD70FA" w:rsidP="00CD70FA">
      <w:pPr>
        <w:ind w:firstLine="709"/>
        <w:jc w:val="both"/>
        <w:rPr>
          <w:color w:val="000000"/>
        </w:rPr>
      </w:pPr>
      <w:r w:rsidRPr="00CD70FA">
        <w:rPr>
          <w:color w:val="000000"/>
        </w:rPr>
        <w:t>2)в пункте 5:</w:t>
      </w:r>
    </w:p>
    <w:p w:rsidR="00CD70FA" w:rsidRPr="00CD70FA" w:rsidRDefault="00CD70FA" w:rsidP="00CD70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D70FA">
        <w:rPr>
          <w:color w:val="000000"/>
        </w:rPr>
        <w:t>в абзаце втором слова "</w:t>
      </w:r>
      <w:r w:rsidRPr="00CD70FA">
        <w:rPr>
          <w:szCs w:val="28"/>
        </w:rPr>
        <w:t xml:space="preserve">последнего числа" заменить словами </w:t>
      </w:r>
      <w:r w:rsidRPr="00CD70FA">
        <w:rPr>
          <w:szCs w:val="28"/>
        </w:rPr>
        <w:br/>
        <w:t>"28-го числа";</w:t>
      </w:r>
    </w:p>
    <w:p w:rsidR="00CD70FA" w:rsidRPr="00CD70FA" w:rsidRDefault="00CD70FA" w:rsidP="00CD70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D70FA">
        <w:rPr>
          <w:szCs w:val="28"/>
        </w:rPr>
        <w:t>в абзаце третьем слова "1 марта" заменить словами "28 февраля".</w:t>
      </w:r>
    </w:p>
    <w:p w:rsidR="00CD70FA" w:rsidRPr="00CD70FA" w:rsidRDefault="00CD70FA" w:rsidP="00CD70FA">
      <w:pPr>
        <w:ind w:firstLine="709"/>
        <w:jc w:val="both"/>
        <w:rPr>
          <w:snapToGrid w:val="0"/>
        </w:rPr>
      </w:pPr>
    </w:p>
    <w:p w:rsidR="00CD70FA" w:rsidRPr="00CD70FA" w:rsidRDefault="00CD70FA" w:rsidP="00CD70FA">
      <w:pPr>
        <w:ind w:firstLine="709"/>
        <w:jc w:val="both"/>
        <w:rPr>
          <w:snapToGrid w:val="0"/>
        </w:rPr>
      </w:pPr>
      <w:r w:rsidRPr="00CD70FA">
        <w:rPr>
          <w:snapToGrid w:val="0"/>
        </w:rPr>
        <w:t>СТАТЬЯ 2.</w:t>
      </w:r>
    </w:p>
    <w:p w:rsidR="00CD70FA" w:rsidRPr="00CD70FA" w:rsidRDefault="00CD70FA" w:rsidP="00CD70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D70FA">
        <w:t xml:space="preserve">1.Настоящий Закон вступает в силу </w:t>
      </w:r>
      <w:r w:rsidRPr="00CD70FA">
        <w:rPr>
          <w:szCs w:val="28"/>
        </w:rPr>
        <w:t>с 1 января 2023 года.</w:t>
      </w:r>
    </w:p>
    <w:p w:rsidR="00CD70FA" w:rsidRPr="00CD70FA" w:rsidRDefault="00CD70FA" w:rsidP="00CD70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D70FA">
        <w:rPr>
          <w:szCs w:val="28"/>
        </w:rPr>
        <w:t xml:space="preserve">2.Положения </w:t>
      </w:r>
      <w:r w:rsidRPr="00CD70FA">
        <w:t>пункта 2 статьи 1 настоящего</w:t>
      </w:r>
      <w:r w:rsidRPr="00CD70FA">
        <w:rPr>
          <w:szCs w:val="28"/>
        </w:rPr>
        <w:t xml:space="preserve"> </w:t>
      </w:r>
      <w:r w:rsidRPr="00CD70FA">
        <w:rPr>
          <w:color w:val="000000"/>
        </w:rPr>
        <w:t xml:space="preserve">Закона </w:t>
      </w:r>
      <w:r w:rsidRPr="00CD70FA">
        <w:rPr>
          <w:szCs w:val="28"/>
        </w:rPr>
        <w:t>применяются к правоотношениям по уплате (перечислению) налога и авансовых платежей по налогу начиная с 1 января 2023 года.</w:t>
      </w:r>
    </w:p>
    <w:p w:rsidR="00CD70FA" w:rsidRPr="00CD70FA" w:rsidRDefault="00CD70FA" w:rsidP="00CD70FA">
      <w:pPr>
        <w:jc w:val="both"/>
        <w:rPr>
          <w:snapToGrid w:val="0"/>
          <w:szCs w:val="28"/>
        </w:rPr>
      </w:pPr>
    </w:p>
    <w:p w:rsidR="00CD70FA" w:rsidRPr="00CD70FA" w:rsidRDefault="00CD70FA" w:rsidP="00CD70FA">
      <w:pPr>
        <w:rPr>
          <w:szCs w:val="28"/>
        </w:rPr>
      </w:pPr>
    </w:p>
    <w:p w:rsidR="00CD70FA" w:rsidRPr="00CD70FA" w:rsidRDefault="00CD70FA" w:rsidP="00CD70FA">
      <w:pPr>
        <w:rPr>
          <w:szCs w:val="28"/>
        </w:rPr>
      </w:pPr>
    </w:p>
    <w:p w:rsidR="00CD70FA" w:rsidRDefault="00CD70FA" w:rsidP="00CD70FA">
      <w:pPr>
        <w:tabs>
          <w:tab w:val="right" w:pos="9356"/>
        </w:tabs>
      </w:pPr>
      <w:r w:rsidRPr="00CD70FA">
        <w:t>Губернатор края</w:t>
      </w:r>
      <w:r w:rsidRPr="00CD70FA">
        <w:tab/>
        <w:t>О.Н. Кожемяко</w:t>
      </w:r>
    </w:p>
    <w:p w:rsidR="00B6668E" w:rsidRDefault="00B6668E" w:rsidP="00CD70FA">
      <w:pPr>
        <w:tabs>
          <w:tab w:val="right" w:pos="9356"/>
        </w:tabs>
      </w:pPr>
    </w:p>
    <w:p w:rsidR="00B6668E" w:rsidRDefault="00B6668E" w:rsidP="00B6668E">
      <w:pPr>
        <w:rPr>
          <w:color w:val="000000"/>
          <w:szCs w:val="28"/>
        </w:rPr>
      </w:pPr>
      <w:r>
        <w:rPr>
          <w:color w:val="000000"/>
          <w:szCs w:val="28"/>
        </w:rPr>
        <w:t>г. Владиво</w:t>
      </w:r>
      <w:bookmarkStart w:id="1" w:name="_GoBack"/>
      <w:bookmarkEnd w:id="1"/>
      <w:r>
        <w:rPr>
          <w:color w:val="000000"/>
          <w:szCs w:val="28"/>
        </w:rPr>
        <w:t>сток</w:t>
      </w:r>
    </w:p>
    <w:p w:rsidR="00B6668E" w:rsidRDefault="00B6668E" w:rsidP="00B6668E">
      <w:pPr>
        <w:rPr>
          <w:color w:val="000000"/>
          <w:szCs w:val="28"/>
        </w:rPr>
      </w:pPr>
      <w:r>
        <w:rPr>
          <w:color w:val="000000"/>
          <w:szCs w:val="28"/>
        </w:rPr>
        <w:t>1 ноября 2022 года</w:t>
      </w:r>
    </w:p>
    <w:p w:rsidR="00B6668E" w:rsidRDefault="00B6668E" w:rsidP="00B6668E">
      <w:pPr>
        <w:rPr>
          <w:szCs w:val="28"/>
        </w:rPr>
      </w:pPr>
      <w:r>
        <w:rPr>
          <w:color w:val="000000"/>
          <w:szCs w:val="28"/>
        </w:rPr>
        <w:t>№ 22</w:t>
      </w:r>
      <w:r>
        <w:rPr>
          <w:color w:val="000000"/>
          <w:szCs w:val="28"/>
        </w:rPr>
        <w:t>7</w:t>
      </w:r>
      <w:r>
        <w:rPr>
          <w:color w:val="000000"/>
          <w:szCs w:val="28"/>
        </w:rPr>
        <w:t>-КЗ</w:t>
      </w:r>
    </w:p>
    <w:p w:rsidR="00B6668E" w:rsidRPr="00CD70FA" w:rsidRDefault="00B6668E" w:rsidP="00CD70FA">
      <w:pPr>
        <w:tabs>
          <w:tab w:val="right" w:pos="9356"/>
        </w:tabs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CCE" w:rsidRDefault="00EE3CCE">
      <w:r>
        <w:separator/>
      </w:r>
    </w:p>
  </w:endnote>
  <w:endnote w:type="continuationSeparator" w:id="0">
    <w:p w:rsidR="00EE3CCE" w:rsidRDefault="00EE3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CCE" w:rsidRDefault="00EE3CCE">
      <w:r>
        <w:separator/>
      </w:r>
    </w:p>
  </w:footnote>
  <w:footnote w:type="continuationSeparator" w:id="0">
    <w:p w:rsidR="00EE3CCE" w:rsidRDefault="00EE3C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70FA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B1DBC"/>
    <w:rsid w:val="006E2ABA"/>
    <w:rsid w:val="006F77C0"/>
    <w:rsid w:val="00832425"/>
    <w:rsid w:val="00AB70F9"/>
    <w:rsid w:val="00AC31EC"/>
    <w:rsid w:val="00AF3517"/>
    <w:rsid w:val="00B14397"/>
    <w:rsid w:val="00B57FF8"/>
    <w:rsid w:val="00B6668E"/>
    <w:rsid w:val="00BC0675"/>
    <w:rsid w:val="00BE0544"/>
    <w:rsid w:val="00CD70FA"/>
    <w:rsid w:val="00D102A9"/>
    <w:rsid w:val="00D34604"/>
    <w:rsid w:val="00DB61CE"/>
    <w:rsid w:val="00E34273"/>
    <w:rsid w:val="00E60B2A"/>
    <w:rsid w:val="00EE3CCE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96B9DA"/>
  <w15:docId w15:val="{8C73707E-819C-4FE6-9614-487F21A3F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CD70F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CD70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2022-10-26T02:26:00Z</cp:lastPrinted>
  <dcterms:created xsi:type="dcterms:W3CDTF">2022-11-01T02:14:00Z</dcterms:created>
  <dcterms:modified xsi:type="dcterms:W3CDTF">2022-11-01T02:14:00Z</dcterms:modified>
</cp:coreProperties>
</file>