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984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81928" w:rsidRPr="00263C0C" w:rsidRDefault="00581928" w:rsidP="00581928">
      <w:pPr>
        <w:jc w:val="center"/>
        <w:rPr>
          <w:b/>
          <w:bCs/>
          <w:caps/>
          <w:szCs w:val="28"/>
        </w:rPr>
      </w:pPr>
      <w:r w:rsidRPr="00263C0C">
        <w:rPr>
          <w:b/>
          <w:bCs/>
          <w:caps/>
          <w:szCs w:val="28"/>
        </w:rPr>
        <w:t xml:space="preserve">О ВНЕСЕНИИ ИЗМЕНЕНИЯ В СТАТЬЮ 20 </w:t>
      </w:r>
    </w:p>
    <w:p w:rsidR="00581928" w:rsidRDefault="00581928" w:rsidP="00581928">
      <w:pPr>
        <w:jc w:val="center"/>
        <w:rPr>
          <w:b/>
          <w:bCs/>
          <w:caps/>
          <w:szCs w:val="28"/>
        </w:rPr>
      </w:pPr>
      <w:r w:rsidRPr="00263C0C">
        <w:rPr>
          <w:b/>
          <w:bCs/>
          <w:caps/>
          <w:szCs w:val="28"/>
        </w:rPr>
        <w:t>ЗАКОНА ПРИМОРСКОГО КРАЯ "О ГОСУДАРСТВЕННОЙ ГРАЖДАНСКОЙ СЛУЖБЕ ПРИМОРСКОГО КРАЯ"</w:t>
      </w:r>
    </w:p>
    <w:p w:rsidR="00581928" w:rsidRDefault="00581928" w:rsidP="00581928">
      <w:pPr>
        <w:ind w:firstLine="709"/>
        <w:jc w:val="center"/>
        <w:rPr>
          <w:szCs w:val="28"/>
        </w:rPr>
      </w:pPr>
    </w:p>
    <w:p w:rsidR="00581928" w:rsidRDefault="00581928" w:rsidP="00581928">
      <w:pPr>
        <w:ind w:firstLine="708"/>
        <w:jc w:val="both"/>
        <w:outlineLvl w:val="0"/>
        <w:rPr>
          <w:szCs w:val="28"/>
        </w:rPr>
      </w:pPr>
      <w:r>
        <w:rPr>
          <w:szCs w:val="28"/>
        </w:rPr>
        <w:t>Принят Законодательным Собранием Приморского края 26 октября 2022 года</w:t>
      </w:r>
    </w:p>
    <w:p w:rsidR="00581928" w:rsidRPr="000D7E18" w:rsidRDefault="00581928" w:rsidP="00581928">
      <w:pPr>
        <w:ind w:firstLine="708"/>
        <w:jc w:val="both"/>
        <w:outlineLvl w:val="0"/>
        <w:rPr>
          <w:iCs/>
          <w:caps/>
          <w:szCs w:val="28"/>
        </w:rPr>
      </w:pPr>
    </w:p>
    <w:p w:rsidR="00581928" w:rsidRPr="00101CCB" w:rsidRDefault="00581928" w:rsidP="00581928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101CCB">
        <w:rPr>
          <w:caps/>
          <w:szCs w:val="28"/>
        </w:rPr>
        <w:t>Статья 1.</w:t>
      </w:r>
    </w:p>
    <w:p w:rsidR="00581928" w:rsidRPr="00101CCB" w:rsidRDefault="00581928" w:rsidP="00581928">
      <w:pPr>
        <w:ind w:firstLine="709"/>
        <w:jc w:val="both"/>
        <w:rPr>
          <w:szCs w:val="28"/>
        </w:rPr>
      </w:pPr>
      <w:r w:rsidRPr="00101CCB">
        <w:rPr>
          <w:szCs w:val="28"/>
        </w:rPr>
        <w:t>Внести в статью 20 Закона Приморского края от 7 июня 2012 года</w:t>
      </w:r>
      <w:r w:rsidRPr="00101CCB">
        <w:rPr>
          <w:szCs w:val="28"/>
        </w:rPr>
        <w:br/>
        <w:t>№ 51-КЗ "О государственной гражданской службе Приморского края" следующее изменение:</w:t>
      </w:r>
    </w:p>
    <w:p w:rsidR="00581928" w:rsidRPr="00101CCB" w:rsidRDefault="00581928" w:rsidP="00581928">
      <w:pPr>
        <w:ind w:firstLine="709"/>
        <w:jc w:val="both"/>
        <w:rPr>
          <w:szCs w:val="28"/>
        </w:rPr>
      </w:pPr>
      <w:r w:rsidRPr="00101CCB">
        <w:rPr>
          <w:szCs w:val="28"/>
        </w:rPr>
        <w:t>дополнить пунктом 4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 xml:space="preserve"> следующего содержания:</w:t>
      </w:r>
    </w:p>
    <w:p w:rsidR="00581928" w:rsidRPr="00101CCB" w:rsidRDefault="00581928" w:rsidP="00581928">
      <w:pPr>
        <w:ind w:firstLine="709"/>
        <w:jc w:val="both"/>
        <w:rPr>
          <w:szCs w:val="28"/>
        </w:rPr>
      </w:pPr>
      <w:r w:rsidRPr="00101CCB">
        <w:rPr>
          <w:szCs w:val="28"/>
        </w:rPr>
        <w:t>"</w:t>
      </w:r>
      <w:proofErr w:type="gramStart"/>
      <w:r w:rsidRPr="00101CCB">
        <w:rPr>
          <w:szCs w:val="28"/>
        </w:rPr>
        <w:t>4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>)гарантии</w:t>
      </w:r>
      <w:proofErr w:type="gramEnd"/>
      <w:r w:rsidRPr="00101CCB">
        <w:rPr>
          <w:szCs w:val="28"/>
        </w:rPr>
        <w:t>, предусмотренные статьей 53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 xml:space="preserve">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Федерации;".</w:t>
      </w:r>
    </w:p>
    <w:p w:rsidR="00581928" w:rsidRPr="00101CCB" w:rsidRDefault="00581928" w:rsidP="00581928">
      <w:pPr>
        <w:ind w:firstLine="709"/>
        <w:jc w:val="both"/>
        <w:rPr>
          <w:szCs w:val="28"/>
        </w:rPr>
      </w:pPr>
    </w:p>
    <w:p w:rsidR="00581928" w:rsidRPr="00101CCB" w:rsidRDefault="00581928" w:rsidP="0058192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1CCB">
        <w:rPr>
          <w:rFonts w:ascii="Times New Roman" w:hAnsi="Times New Roman" w:cs="Times New Roman"/>
          <w:sz w:val="28"/>
          <w:szCs w:val="28"/>
        </w:rPr>
        <w:t>СТАТЬЯ 2.</w:t>
      </w:r>
    </w:p>
    <w:p w:rsidR="00581928" w:rsidRDefault="00581928" w:rsidP="00581928">
      <w:pPr>
        <w:ind w:firstLine="709"/>
        <w:jc w:val="both"/>
        <w:rPr>
          <w:szCs w:val="28"/>
        </w:rPr>
      </w:pPr>
      <w:r w:rsidRPr="00101CCB">
        <w:rPr>
          <w:szCs w:val="28"/>
        </w:rPr>
        <w:t xml:space="preserve">Настоящий Закон вступает в силу со дня его официального опубликования и распространяется на правоотношения, возникшие </w:t>
      </w:r>
      <w:r w:rsidRPr="00101CCB">
        <w:rPr>
          <w:szCs w:val="28"/>
        </w:rPr>
        <w:br/>
        <w:t>с 21 сентября 2022 года.</w:t>
      </w:r>
      <w:r>
        <w:rPr>
          <w:szCs w:val="28"/>
        </w:rPr>
        <w:t xml:space="preserve"> </w:t>
      </w:r>
    </w:p>
    <w:p w:rsidR="00581928" w:rsidRDefault="00581928" w:rsidP="00581928">
      <w:pPr>
        <w:ind w:firstLine="709"/>
        <w:rPr>
          <w:szCs w:val="28"/>
        </w:rPr>
      </w:pPr>
    </w:p>
    <w:p w:rsidR="00581928" w:rsidRDefault="00581928" w:rsidP="00581928">
      <w:pPr>
        <w:ind w:firstLine="709"/>
        <w:rPr>
          <w:szCs w:val="28"/>
        </w:rPr>
      </w:pPr>
    </w:p>
    <w:p w:rsidR="00581928" w:rsidRDefault="00581928" w:rsidP="00581928">
      <w:pPr>
        <w:ind w:firstLine="709"/>
        <w:rPr>
          <w:szCs w:val="28"/>
        </w:rPr>
      </w:pPr>
    </w:p>
    <w:p w:rsidR="00581928" w:rsidRDefault="00581928" w:rsidP="00581928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8417C4" w:rsidRDefault="008417C4" w:rsidP="00581928">
      <w:pPr>
        <w:rPr>
          <w:szCs w:val="28"/>
        </w:rPr>
      </w:pPr>
    </w:p>
    <w:p w:rsidR="008417C4" w:rsidRDefault="008417C4" w:rsidP="008417C4">
      <w:pPr>
        <w:rPr>
          <w:color w:val="000000"/>
          <w:szCs w:val="28"/>
        </w:rPr>
      </w:pPr>
      <w:r>
        <w:rPr>
          <w:color w:val="000000"/>
          <w:szCs w:val="28"/>
        </w:rPr>
        <w:t>г. Вл</w:t>
      </w:r>
      <w:bookmarkStart w:id="0" w:name="_GoBack"/>
      <w:bookmarkEnd w:id="0"/>
      <w:r>
        <w:rPr>
          <w:color w:val="000000"/>
          <w:szCs w:val="28"/>
        </w:rPr>
        <w:t>адивосток</w:t>
      </w:r>
    </w:p>
    <w:p w:rsidR="008417C4" w:rsidRDefault="008417C4" w:rsidP="008417C4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8417C4" w:rsidRDefault="008417C4" w:rsidP="008417C4">
      <w:pPr>
        <w:rPr>
          <w:szCs w:val="28"/>
        </w:rPr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6</w:t>
      </w:r>
      <w:r>
        <w:rPr>
          <w:color w:val="000000"/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5CE" w:rsidRDefault="00F255CE">
      <w:r>
        <w:separator/>
      </w:r>
    </w:p>
  </w:endnote>
  <w:endnote w:type="continuationSeparator" w:id="0">
    <w:p w:rsidR="00F255CE" w:rsidRDefault="00F2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5CE" w:rsidRDefault="00F255CE">
      <w:r>
        <w:separator/>
      </w:r>
    </w:p>
  </w:footnote>
  <w:footnote w:type="continuationSeparator" w:id="0">
    <w:p w:rsidR="00F255CE" w:rsidRDefault="00F25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1928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81928"/>
    <w:rsid w:val="005A2827"/>
    <w:rsid w:val="006E2ABA"/>
    <w:rsid w:val="006F77C0"/>
    <w:rsid w:val="00832425"/>
    <w:rsid w:val="008417C4"/>
    <w:rsid w:val="00AB70F9"/>
    <w:rsid w:val="00AC31EC"/>
    <w:rsid w:val="00AF3517"/>
    <w:rsid w:val="00B14397"/>
    <w:rsid w:val="00BC0675"/>
    <w:rsid w:val="00BE0544"/>
    <w:rsid w:val="00D102A9"/>
    <w:rsid w:val="00D34604"/>
    <w:rsid w:val="00DA4D20"/>
    <w:rsid w:val="00DB61CE"/>
    <w:rsid w:val="00E34273"/>
    <w:rsid w:val="00E60B2A"/>
    <w:rsid w:val="00F23036"/>
    <w:rsid w:val="00F255CE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E0379"/>
  <w15:docId w15:val="{6CAE8668-6A52-43B6-80E7-C536A365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8192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semiHidden/>
    <w:unhideWhenUsed/>
    <w:rsid w:val="005819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81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2022-10-26T04:17:00Z</cp:lastPrinted>
  <dcterms:created xsi:type="dcterms:W3CDTF">2022-11-01T02:10:00Z</dcterms:created>
  <dcterms:modified xsi:type="dcterms:W3CDTF">2022-11-01T02:10:00Z</dcterms:modified>
</cp:coreProperties>
</file>