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880818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3B21" w:rsidRDefault="004C3B21" w:rsidP="004C3B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108DB">
        <w:rPr>
          <w:rFonts w:ascii="Times New Roman" w:hAnsi="Times New Roman" w:cs="Times New Roman"/>
          <w:sz w:val="28"/>
          <w:szCs w:val="28"/>
        </w:rPr>
        <w:t xml:space="preserve"> В ЗАКОН </w:t>
      </w:r>
      <w:r w:rsidRPr="004C3B21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4C3B21" w:rsidRPr="004C3B21" w:rsidRDefault="004C3B21" w:rsidP="004C3B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3B21">
        <w:rPr>
          <w:rFonts w:ascii="Times New Roman" w:hAnsi="Times New Roman" w:cs="Times New Roman"/>
          <w:sz w:val="28"/>
          <w:szCs w:val="28"/>
        </w:rPr>
        <w:t>"О ТУРИЗМЕ И ТУРИСТСКОЙ ДЕЯТЕЛЬНОСТИ НА ТЕРРИТОРИИ ПРИМОРСКОГО КРАЯ"</w:t>
      </w:r>
    </w:p>
    <w:p w:rsidR="004C3B21" w:rsidRPr="004C3B21" w:rsidRDefault="004C3B21" w:rsidP="004C3B21">
      <w:pPr>
        <w:pStyle w:val="a3"/>
        <w:tabs>
          <w:tab w:val="clear" w:pos="4153"/>
          <w:tab w:val="clear" w:pos="8306"/>
        </w:tabs>
        <w:ind w:firstLine="709"/>
        <w:rPr>
          <w:b/>
          <w:szCs w:val="28"/>
        </w:rPr>
      </w:pPr>
    </w:p>
    <w:p w:rsidR="004C3B21" w:rsidRDefault="004C3B21" w:rsidP="008A0617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октября 2022 года</w:t>
      </w:r>
    </w:p>
    <w:p w:rsidR="004C3B21" w:rsidRPr="00D108DB" w:rsidRDefault="004C3B21" w:rsidP="008A0617">
      <w:pPr>
        <w:ind w:firstLine="709"/>
        <w:jc w:val="both"/>
        <w:rPr>
          <w:szCs w:val="28"/>
        </w:rPr>
      </w:pPr>
    </w:p>
    <w:p w:rsidR="004C3B21" w:rsidRPr="001A6E79" w:rsidRDefault="004C3B21" w:rsidP="008A0617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4C3B21" w:rsidRDefault="004C3B21" w:rsidP="008A0617">
      <w:pPr>
        <w:suppressAutoHyphens/>
        <w:ind w:firstLine="709"/>
        <w:jc w:val="both"/>
        <w:rPr>
          <w:rFonts w:ascii="PT Astra Serif" w:eastAsia="Tahoma" w:hAnsi="PT Astra Serif" w:cs="PT Astra Serif"/>
          <w:kern w:val="2"/>
          <w:szCs w:val="28"/>
          <w:lang w:eastAsia="zh-CN" w:bidi="hi-IN"/>
        </w:rPr>
      </w:pP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Внести в Закон Приморского края от 10 февраля 2014 года № 355-КЗ 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>"</w:t>
      </w: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 туризме и туристской деятельности на территории Приморского края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>"</w:t>
      </w: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следующее </w:t>
      </w: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>изменени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>е:</w:t>
      </w:r>
    </w:p>
    <w:p w:rsidR="004C3B21" w:rsidRPr="00931169" w:rsidRDefault="004C3B21" w:rsidP="008A0617">
      <w:pPr>
        <w:suppressAutoHyphens/>
        <w:ind w:firstLine="709"/>
        <w:jc w:val="both"/>
        <w:rPr>
          <w:rFonts w:ascii="Calibri" w:eastAsia="Calibri" w:hAnsi="Calibri" w:cs="Calibri"/>
          <w:sz w:val="22"/>
          <w:szCs w:val="22"/>
          <w:lang w:eastAsia="zh-CN"/>
        </w:rPr>
      </w:pP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>статью 15 признать утратившей силу</w:t>
      </w: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>.</w:t>
      </w:r>
    </w:p>
    <w:p w:rsidR="004C3B21" w:rsidRDefault="004C3B21" w:rsidP="008A0617">
      <w:pPr>
        <w:ind w:firstLine="709"/>
        <w:jc w:val="both"/>
        <w:rPr>
          <w:szCs w:val="28"/>
        </w:rPr>
      </w:pPr>
    </w:p>
    <w:p w:rsidR="004C3B21" w:rsidRDefault="004C3B21" w:rsidP="008A0617">
      <w:pPr>
        <w:ind w:firstLine="709"/>
        <w:jc w:val="both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4C3B21" w:rsidRDefault="004C3B21" w:rsidP="008A0617">
      <w:pPr>
        <w:widowControl w:val="0"/>
        <w:autoSpaceDE w:val="0"/>
        <w:autoSpaceDN w:val="0"/>
        <w:adjustRightInd w:val="0"/>
        <w:ind w:right="-30" w:firstLine="709"/>
        <w:jc w:val="both"/>
        <w:rPr>
          <w:szCs w:val="28"/>
        </w:rPr>
      </w:pPr>
      <w:r w:rsidRPr="00450360">
        <w:rPr>
          <w:szCs w:val="28"/>
        </w:rPr>
        <w:t xml:space="preserve">Настоящий Закон вступает в силу со дня его официального опубликования и распространяет свое действие на правоотношения, </w:t>
      </w:r>
      <w:r w:rsidRPr="00F218F4">
        <w:rPr>
          <w:szCs w:val="28"/>
        </w:rPr>
        <w:t xml:space="preserve">возникшие </w:t>
      </w:r>
      <w:r>
        <w:rPr>
          <w:szCs w:val="28"/>
        </w:rPr>
        <w:t>с 1 января 2022 года.</w:t>
      </w:r>
    </w:p>
    <w:p w:rsidR="004C3B21" w:rsidRDefault="004C3B21" w:rsidP="008A0617">
      <w:pPr>
        <w:jc w:val="both"/>
        <w:rPr>
          <w:szCs w:val="28"/>
        </w:rPr>
      </w:pPr>
    </w:p>
    <w:p w:rsidR="004C3B21" w:rsidRDefault="004C3B21" w:rsidP="008A0617">
      <w:pPr>
        <w:jc w:val="both"/>
        <w:rPr>
          <w:szCs w:val="28"/>
        </w:rPr>
      </w:pPr>
    </w:p>
    <w:p w:rsidR="004C3B21" w:rsidRDefault="004C3B21" w:rsidP="008A0617">
      <w:pPr>
        <w:jc w:val="both"/>
        <w:rPr>
          <w:szCs w:val="28"/>
        </w:rPr>
      </w:pPr>
    </w:p>
    <w:p w:rsidR="004C3B21" w:rsidRDefault="004C3B21" w:rsidP="008A0617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 О.Н. Кожемяко</w:t>
      </w:r>
    </w:p>
    <w:p w:rsidR="004C3B21" w:rsidRDefault="004C3B21" w:rsidP="008A0617">
      <w:pPr>
        <w:jc w:val="both"/>
      </w:pPr>
    </w:p>
    <w:p w:rsidR="005B6387" w:rsidRDefault="005B6387" w:rsidP="005B6387">
      <w:pPr>
        <w:rPr>
          <w:color w:val="000000"/>
          <w:szCs w:val="28"/>
        </w:rPr>
      </w:pPr>
      <w:r>
        <w:rPr>
          <w:color w:val="000000"/>
          <w:szCs w:val="28"/>
        </w:rPr>
        <w:t>г. Влад</w:t>
      </w:r>
      <w:bookmarkStart w:id="0" w:name="_GoBack"/>
      <w:bookmarkEnd w:id="0"/>
      <w:r>
        <w:rPr>
          <w:color w:val="000000"/>
          <w:szCs w:val="28"/>
        </w:rPr>
        <w:t>ивосток</w:t>
      </w:r>
    </w:p>
    <w:p w:rsidR="005B6387" w:rsidRDefault="005B6387" w:rsidP="005B6387">
      <w:pPr>
        <w:rPr>
          <w:color w:val="000000"/>
          <w:szCs w:val="28"/>
        </w:rPr>
      </w:pPr>
      <w:r>
        <w:rPr>
          <w:color w:val="000000"/>
          <w:szCs w:val="28"/>
        </w:rPr>
        <w:t>1 ноября 2022 года</w:t>
      </w:r>
    </w:p>
    <w:p w:rsidR="005B6387" w:rsidRPr="008C035A" w:rsidRDefault="005B6387" w:rsidP="005B6387">
      <w:pPr>
        <w:jc w:val="both"/>
      </w:pPr>
      <w:r>
        <w:rPr>
          <w:color w:val="000000"/>
          <w:szCs w:val="28"/>
        </w:rPr>
        <w:t>№ 22</w:t>
      </w:r>
      <w:r>
        <w:rPr>
          <w:color w:val="000000"/>
          <w:szCs w:val="28"/>
        </w:rPr>
        <w:t>1</w:t>
      </w:r>
      <w:r>
        <w:rPr>
          <w:color w:val="000000"/>
          <w:szCs w:val="28"/>
        </w:rPr>
        <w:t>-КЗ</w:t>
      </w:r>
    </w:p>
    <w:p w:rsidR="00BE0544" w:rsidRDefault="00BE0544" w:rsidP="008A0617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97" w:rsidRDefault="00230997">
      <w:r>
        <w:separator/>
      </w:r>
    </w:p>
  </w:endnote>
  <w:endnote w:type="continuationSeparator" w:id="0">
    <w:p w:rsidR="00230997" w:rsidRDefault="00230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97" w:rsidRDefault="00230997">
      <w:r>
        <w:separator/>
      </w:r>
    </w:p>
  </w:footnote>
  <w:footnote w:type="continuationSeparator" w:id="0">
    <w:p w:rsidR="00230997" w:rsidRDefault="00230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3B21"/>
    <w:rsid w:val="0003291F"/>
    <w:rsid w:val="00070CED"/>
    <w:rsid w:val="00230997"/>
    <w:rsid w:val="00347DEE"/>
    <w:rsid w:val="00357555"/>
    <w:rsid w:val="00380EE1"/>
    <w:rsid w:val="003A180C"/>
    <w:rsid w:val="003B26E7"/>
    <w:rsid w:val="00413497"/>
    <w:rsid w:val="00427CC4"/>
    <w:rsid w:val="0047435B"/>
    <w:rsid w:val="004C3B21"/>
    <w:rsid w:val="005A2827"/>
    <w:rsid w:val="005B6387"/>
    <w:rsid w:val="006E2ABA"/>
    <w:rsid w:val="006F77C0"/>
    <w:rsid w:val="00832425"/>
    <w:rsid w:val="00833C9D"/>
    <w:rsid w:val="008A0617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07380C"/>
  <w15:docId w15:val="{8DF8D3B5-7736-4A79-9BE8-5C970927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4C3B2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4C3B21"/>
    <w:rPr>
      <w:sz w:val="28"/>
    </w:rPr>
  </w:style>
  <w:style w:type="paragraph" w:styleId="a6">
    <w:name w:val="Balloon Text"/>
    <w:basedOn w:val="a"/>
    <w:link w:val="a7"/>
    <w:semiHidden/>
    <w:unhideWhenUsed/>
    <w:rsid w:val="004C3B2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C3B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2022-10-27T06:31:00Z</cp:lastPrinted>
  <dcterms:created xsi:type="dcterms:W3CDTF">2022-11-01T01:43:00Z</dcterms:created>
  <dcterms:modified xsi:type="dcterms:W3CDTF">2022-11-01T01:43:00Z</dcterms:modified>
</cp:coreProperties>
</file>