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59186C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</w:t>
            </w:r>
            <w:r w:rsidR="002151A3">
              <w:t>З</w:t>
            </w:r>
            <w:r w:rsidRPr="00FE685A">
              <w:t>акон</w:t>
            </w:r>
            <w:r w:rsidR="002151A3">
              <w:t>е</w:t>
            </w:r>
            <w:r w:rsidRPr="00FE685A">
              <w:t xml:space="preserve"> Приморского края </w:t>
            </w:r>
            <w:r w:rsidR="002151A3">
              <w:br/>
            </w:r>
            <w:r w:rsidR="00C670F9">
              <w:t>"</w:t>
            </w:r>
            <w:r w:rsidR="00312988">
              <w:rPr>
                <w:szCs w:val="28"/>
              </w:rPr>
              <w:t>О внесении изменени</w:t>
            </w:r>
            <w:r w:rsidR="0059186C">
              <w:rPr>
                <w:szCs w:val="28"/>
              </w:rPr>
              <w:t>й</w:t>
            </w:r>
            <w:r w:rsidR="00C670F9">
              <w:rPr>
                <w:szCs w:val="28"/>
              </w:rPr>
              <w:t xml:space="preserve"> в</w:t>
            </w:r>
            <w:r w:rsidR="000E770A">
              <w:rPr>
                <w:szCs w:val="28"/>
              </w:rPr>
              <w:t xml:space="preserve"> </w:t>
            </w:r>
            <w:r w:rsidR="002E193C">
              <w:rPr>
                <w:szCs w:val="28"/>
              </w:rPr>
              <w:t xml:space="preserve">статью </w:t>
            </w:r>
            <w:r w:rsidR="00677B87">
              <w:rPr>
                <w:szCs w:val="28"/>
              </w:rPr>
              <w:t>5</w:t>
            </w:r>
            <w:r w:rsidR="002E193C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2E193C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</w:t>
            </w:r>
            <w:r w:rsidR="000E770A">
              <w:rPr>
                <w:szCs w:val="28"/>
              </w:rPr>
              <w:t xml:space="preserve">Приморского края </w:t>
            </w:r>
            <w:r w:rsidR="005D7714">
              <w:rPr>
                <w:szCs w:val="28"/>
              </w:rPr>
              <w:br/>
            </w:r>
            <w:r w:rsidR="000E770A">
              <w:rPr>
                <w:szCs w:val="28"/>
              </w:rPr>
              <w:t xml:space="preserve">"О </w:t>
            </w:r>
            <w:r w:rsidR="00677B87">
              <w:rPr>
                <w:szCs w:val="28"/>
              </w:rPr>
              <w:t>мелиорации земель</w:t>
            </w:r>
            <w:r w:rsidR="00706102">
              <w:rPr>
                <w:szCs w:val="28"/>
              </w:rPr>
              <w:t xml:space="preserve"> в</w:t>
            </w:r>
            <w:r w:rsidR="00C670F9">
              <w:rPr>
                <w:szCs w:val="28"/>
              </w:rPr>
              <w:t xml:space="preserve"> Примо</w:t>
            </w:r>
            <w:r w:rsidR="00C670F9">
              <w:rPr>
                <w:szCs w:val="28"/>
              </w:rPr>
              <w:t>р</w:t>
            </w:r>
            <w:r w:rsidR="00C670F9">
              <w:rPr>
                <w:szCs w:val="28"/>
              </w:rPr>
              <w:t>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677B87" w:rsidRPr="00677B87">
        <w:t>"О внесении изменени</w:t>
      </w:r>
      <w:r w:rsidR="0059186C">
        <w:t>й</w:t>
      </w:r>
      <w:r w:rsidR="00677B87" w:rsidRPr="00677B87">
        <w:t xml:space="preserve"> в   статью 5 Закона Приморского края "О мелиорации земель в Приморском крае"</w:t>
      </w:r>
      <w:r w:rsidR="002151A3">
        <w:t>.</w:t>
      </w:r>
      <w:r w:rsidR="00C7700D">
        <w:rPr>
          <w:szCs w:val="28"/>
        </w:rPr>
        <w:t xml:space="preserve"> </w:t>
      </w:r>
    </w:p>
    <w:p w:rsidR="00706A02" w:rsidRDefault="00706A02" w:rsidP="002D13B8">
      <w:pPr>
        <w:ind w:firstLine="720"/>
        <w:jc w:val="both"/>
      </w:pPr>
    </w:p>
    <w:p w:rsidR="002151A3" w:rsidRPr="002151A3" w:rsidRDefault="002151A3" w:rsidP="002151A3">
      <w:pPr>
        <w:ind w:firstLine="720"/>
        <w:jc w:val="both"/>
      </w:pPr>
      <w:r w:rsidRPr="002151A3">
        <w:t xml:space="preserve">2.Направить указанный Закон Губернатору Приморского края для </w:t>
      </w:r>
      <w:r w:rsidR="00361FAF">
        <w:br/>
      </w:r>
      <w:bookmarkStart w:id="0" w:name="_GoBack"/>
      <w:bookmarkEnd w:id="0"/>
      <w:r w:rsidRPr="002151A3">
        <w:t>по</w:t>
      </w:r>
      <w:r w:rsidRPr="002151A3">
        <w:t>д</w:t>
      </w:r>
      <w:r w:rsidRPr="002151A3">
        <w:t>писания и обнародования.</w:t>
      </w:r>
    </w:p>
    <w:p w:rsidR="002151A3" w:rsidRPr="002151A3" w:rsidRDefault="002151A3" w:rsidP="002151A3">
      <w:pPr>
        <w:ind w:firstLine="720"/>
        <w:jc w:val="both"/>
      </w:pPr>
    </w:p>
    <w:p w:rsidR="002151A3" w:rsidRPr="002151A3" w:rsidRDefault="002151A3" w:rsidP="002151A3">
      <w:pPr>
        <w:ind w:firstLine="720"/>
        <w:jc w:val="both"/>
      </w:pPr>
      <w:r w:rsidRPr="002151A3">
        <w:t>3.Настоящее постановление вступает в силу со дня его принятия.</w:t>
      </w:r>
    </w:p>
    <w:p w:rsidR="002151A3" w:rsidRDefault="002151A3" w:rsidP="002D13B8">
      <w:pPr>
        <w:ind w:firstLine="720"/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169" w:rsidRDefault="00EA6169">
      <w:r>
        <w:separator/>
      </w:r>
    </w:p>
  </w:endnote>
  <w:endnote w:type="continuationSeparator" w:id="0">
    <w:p w:rsidR="00EA6169" w:rsidRDefault="00EA6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169" w:rsidRDefault="00EA6169">
      <w:r>
        <w:separator/>
      </w:r>
    </w:p>
  </w:footnote>
  <w:footnote w:type="continuationSeparator" w:id="0">
    <w:p w:rsidR="00EA6169" w:rsidRDefault="00EA61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81D"/>
    <w:rsid w:val="00057575"/>
    <w:rsid w:val="000576E0"/>
    <w:rsid w:val="0007488C"/>
    <w:rsid w:val="00092C76"/>
    <w:rsid w:val="000B3D99"/>
    <w:rsid w:val="000B3FB2"/>
    <w:rsid w:val="000B4A4E"/>
    <w:rsid w:val="000B6388"/>
    <w:rsid w:val="000B79FB"/>
    <w:rsid w:val="000D628E"/>
    <w:rsid w:val="000E5228"/>
    <w:rsid w:val="000E770A"/>
    <w:rsid w:val="000F112E"/>
    <w:rsid w:val="00123119"/>
    <w:rsid w:val="00124DFC"/>
    <w:rsid w:val="00155F7F"/>
    <w:rsid w:val="001D5E63"/>
    <w:rsid w:val="001E4E02"/>
    <w:rsid w:val="001E6F62"/>
    <w:rsid w:val="0020193E"/>
    <w:rsid w:val="002151A3"/>
    <w:rsid w:val="00236C29"/>
    <w:rsid w:val="002807F6"/>
    <w:rsid w:val="002B26E8"/>
    <w:rsid w:val="002D13B8"/>
    <w:rsid w:val="002E193C"/>
    <w:rsid w:val="002F2966"/>
    <w:rsid w:val="00312988"/>
    <w:rsid w:val="00330ABC"/>
    <w:rsid w:val="003325F4"/>
    <w:rsid w:val="00342F85"/>
    <w:rsid w:val="00347ADF"/>
    <w:rsid w:val="00361FA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36E8D"/>
    <w:rsid w:val="00552D53"/>
    <w:rsid w:val="0059186C"/>
    <w:rsid w:val="005A6019"/>
    <w:rsid w:val="005C3261"/>
    <w:rsid w:val="005D7714"/>
    <w:rsid w:val="005E6130"/>
    <w:rsid w:val="0061667C"/>
    <w:rsid w:val="00617CAC"/>
    <w:rsid w:val="00621F8E"/>
    <w:rsid w:val="00631B04"/>
    <w:rsid w:val="00674209"/>
    <w:rsid w:val="00677B87"/>
    <w:rsid w:val="00695A4A"/>
    <w:rsid w:val="006C71E1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400B"/>
    <w:rsid w:val="009372FF"/>
    <w:rsid w:val="0094344A"/>
    <w:rsid w:val="009449C1"/>
    <w:rsid w:val="009635C9"/>
    <w:rsid w:val="00992B4D"/>
    <w:rsid w:val="009959AC"/>
    <w:rsid w:val="009B1A36"/>
    <w:rsid w:val="009C06BA"/>
    <w:rsid w:val="009C4DC8"/>
    <w:rsid w:val="009C7EB3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65AA3"/>
    <w:rsid w:val="00B72602"/>
    <w:rsid w:val="00B81A8A"/>
    <w:rsid w:val="00B87C09"/>
    <w:rsid w:val="00B906C5"/>
    <w:rsid w:val="00BA58C7"/>
    <w:rsid w:val="00BE36F8"/>
    <w:rsid w:val="00BF76CC"/>
    <w:rsid w:val="00C20E8F"/>
    <w:rsid w:val="00C670F9"/>
    <w:rsid w:val="00C7700D"/>
    <w:rsid w:val="00CA7E54"/>
    <w:rsid w:val="00CC2B21"/>
    <w:rsid w:val="00CC4ACB"/>
    <w:rsid w:val="00CC790D"/>
    <w:rsid w:val="00CE19DF"/>
    <w:rsid w:val="00D02716"/>
    <w:rsid w:val="00D12968"/>
    <w:rsid w:val="00D7492C"/>
    <w:rsid w:val="00DF01B2"/>
    <w:rsid w:val="00E05695"/>
    <w:rsid w:val="00E36BF9"/>
    <w:rsid w:val="00E67B92"/>
    <w:rsid w:val="00E928C5"/>
    <w:rsid w:val="00E93A7F"/>
    <w:rsid w:val="00E9598F"/>
    <w:rsid w:val="00EA33BE"/>
    <w:rsid w:val="00EA6169"/>
    <w:rsid w:val="00ED3F8A"/>
    <w:rsid w:val="00EF502B"/>
    <w:rsid w:val="00F14CBB"/>
    <w:rsid w:val="00F75CDD"/>
    <w:rsid w:val="00F86911"/>
    <w:rsid w:val="00FD02C0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8</TotalTime>
  <Pages>1</Pages>
  <Words>86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13</cp:revision>
  <cp:lastPrinted>2020-11-02T04:03:00Z</cp:lastPrinted>
  <dcterms:created xsi:type="dcterms:W3CDTF">2021-07-13T22:28:00Z</dcterms:created>
  <dcterms:modified xsi:type="dcterms:W3CDTF">2022-10-20T23:18:00Z</dcterms:modified>
</cp:coreProperties>
</file>