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1561EF" w:rsidRDefault="00FF77DC" w:rsidP="004944C6">
            <w:pPr>
              <w:shd w:val="clear" w:color="auto" w:fill="FFFFFF"/>
              <w:jc w:val="both"/>
            </w:pPr>
            <w:r w:rsidRPr="00811838">
              <w:rPr>
                <w:szCs w:val="28"/>
              </w:rPr>
              <w:t xml:space="preserve">Об обращении </w:t>
            </w:r>
            <w:r>
              <w:rPr>
                <w:szCs w:val="28"/>
              </w:rPr>
              <w:t xml:space="preserve">Законодательного Собрания Приморского края </w:t>
            </w:r>
            <w:r>
              <w:rPr>
                <w:szCs w:val="28"/>
              </w:rPr>
              <w:br/>
            </w:r>
            <w:r w:rsidR="004944C6">
              <w:rPr>
                <w:szCs w:val="28"/>
              </w:rPr>
              <w:t>в</w:t>
            </w:r>
            <w:r w:rsidRPr="009A0ACF">
              <w:rPr>
                <w:szCs w:val="28"/>
              </w:rPr>
              <w:t xml:space="preserve"> </w:t>
            </w:r>
            <w:r>
              <w:rPr>
                <w:szCs w:val="28"/>
              </w:rPr>
              <w:t>Правительств</w:t>
            </w:r>
            <w:r w:rsidR="004944C6">
              <w:rPr>
                <w:szCs w:val="28"/>
              </w:rPr>
              <w:t>о</w:t>
            </w:r>
            <w:r>
              <w:rPr>
                <w:szCs w:val="28"/>
              </w:rPr>
              <w:t xml:space="preserve"> Российской Федерации </w:t>
            </w:r>
            <w:r w:rsidRPr="007C6489">
              <w:rPr>
                <w:szCs w:val="28"/>
              </w:rPr>
              <w:t xml:space="preserve">о необходимости совершенствования </w:t>
            </w:r>
            <w:proofErr w:type="gramStart"/>
            <w:r>
              <w:rPr>
                <w:szCs w:val="28"/>
              </w:rPr>
              <w:t>действую</w:t>
            </w:r>
            <w:r w:rsidR="004944C6"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щего</w:t>
            </w:r>
            <w:proofErr w:type="spellEnd"/>
            <w:proofErr w:type="gramEnd"/>
            <w:r>
              <w:rPr>
                <w:szCs w:val="28"/>
              </w:rPr>
              <w:t xml:space="preserve"> законодательства в целях противодействия незаконной заготовке кедрового ореха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6D7CE5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6D7CE5">
      <w:pPr>
        <w:pStyle w:val="a6"/>
      </w:pPr>
    </w:p>
    <w:p w:rsidR="00C14CF3" w:rsidRDefault="00C14CF3" w:rsidP="006D7CE5">
      <w:pPr>
        <w:pStyle w:val="a6"/>
        <w:ind w:firstLine="0"/>
      </w:pPr>
      <w:r>
        <w:t>ПОСТАНОВЛЯЕТ:</w:t>
      </w:r>
    </w:p>
    <w:p w:rsidR="00F528A5" w:rsidRDefault="00F528A5" w:rsidP="006D7CE5">
      <w:pPr>
        <w:shd w:val="clear" w:color="auto" w:fill="FFFFFF"/>
        <w:ind w:firstLine="709"/>
        <w:jc w:val="both"/>
      </w:pPr>
    </w:p>
    <w:p w:rsidR="00FF77DC" w:rsidRDefault="00477F79" w:rsidP="00FF77DC">
      <w:pPr>
        <w:ind w:firstLine="709"/>
        <w:jc w:val="both"/>
      </w:pPr>
      <w:r>
        <w:t>1.</w:t>
      </w:r>
      <w:bookmarkStart w:id="0" w:name="_GoBack"/>
      <w:bookmarkEnd w:id="0"/>
      <w:r w:rsidR="00FF77DC">
        <w:t xml:space="preserve">Принять обращение </w:t>
      </w:r>
      <w:r w:rsidR="00FF77DC" w:rsidRPr="00A808B9">
        <w:rPr>
          <w:szCs w:val="28"/>
        </w:rPr>
        <w:t xml:space="preserve">Законодательного Собрания Приморского края </w:t>
      </w:r>
      <w:r w:rsidR="004944C6">
        <w:rPr>
          <w:szCs w:val="28"/>
        </w:rPr>
        <w:br/>
        <w:t>в</w:t>
      </w:r>
      <w:r w:rsidR="00FF77DC" w:rsidRPr="009A0ACF">
        <w:rPr>
          <w:szCs w:val="28"/>
        </w:rPr>
        <w:t xml:space="preserve"> </w:t>
      </w:r>
      <w:r w:rsidR="00FF77DC" w:rsidRPr="00AA368E">
        <w:rPr>
          <w:szCs w:val="28"/>
        </w:rPr>
        <w:t>Правительств</w:t>
      </w:r>
      <w:r w:rsidR="004944C6">
        <w:rPr>
          <w:szCs w:val="28"/>
        </w:rPr>
        <w:t>о</w:t>
      </w:r>
      <w:r w:rsidR="00FF77DC" w:rsidRPr="00AA368E">
        <w:rPr>
          <w:szCs w:val="28"/>
        </w:rPr>
        <w:t xml:space="preserve"> Российской Федерации о необходимости совершенствования действующего законодательства в целях противодействия незаконной заготовке кедрового ореха </w:t>
      </w:r>
      <w:r w:rsidR="00FF77DC">
        <w:rPr>
          <w:szCs w:val="28"/>
        </w:rPr>
        <w:t>(прилагае</w:t>
      </w:r>
      <w:r w:rsidR="00FF77DC">
        <w:t>тся).</w:t>
      </w:r>
    </w:p>
    <w:p w:rsidR="00FF77DC" w:rsidRDefault="00FF77DC" w:rsidP="00FF77DC">
      <w:pPr>
        <w:pStyle w:val="a6"/>
        <w:ind w:firstLine="720"/>
      </w:pPr>
    </w:p>
    <w:p w:rsidR="00FF77DC" w:rsidRDefault="00FF77DC" w:rsidP="00FF77DC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4944C6">
        <w:t xml:space="preserve">в </w:t>
      </w:r>
      <w:r w:rsidRPr="00AA368E">
        <w:rPr>
          <w:szCs w:val="28"/>
        </w:rPr>
        <w:t>Правительств</w:t>
      </w:r>
      <w:r w:rsidR="004944C6">
        <w:rPr>
          <w:szCs w:val="28"/>
        </w:rPr>
        <w:t>о</w:t>
      </w:r>
      <w:r w:rsidRPr="00AA368E">
        <w:rPr>
          <w:szCs w:val="28"/>
        </w:rPr>
        <w:t xml:space="preserve"> Российской Федерации</w:t>
      </w:r>
      <w:r>
        <w:rPr>
          <w:szCs w:val="28"/>
        </w:rPr>
        <w:t>.</w:t>
      </w:r>
      <w:r w:rsidRPr="00880C12">
        <w:rPr>
          <w:szCs w:val="28"/>
        </w:rPr>
        <w:t xml:space="preserve"> </w:t>
      </w:r>
    </w:p>
    <w:p w:rsidR="00FF77DC" w:rsidRDefault="00FF77DC" w:rsidP="00FF77DC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FF77DC" w:rsidRDefault="00FF77DC" w:rsidP="00FF77D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>
        <w:rPr>
          <w:szCs w:val="28"/>
        </w:rPr>
        <w:t xml:space="preserve">Направить настоящее постановление сенаторам Российской Федерации Талабаевой Л.З., Горячевой С.П.,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Корниенко А.В.,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 Р.Б., </w:t>
      </w:r>
      <w:r>
        <w:rPr>
          <w:szCs w:val="28"/>
        </w:rPr>
        <w:br/>
        <w:t xml:space="preserve">Щербакову А.В. </w:t>
      </w:r>
      <w:r>
        <w:t>с просьбой поддержать обращение Законодательного Собрания Приморского края.</w:t>
      </w:r>
    </w:p>
    <w:p w:rsidR="00FF77DC" w:rsidRDefault="00FF77DC" w:rsidP="00FF77DC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FF77DC" w:rsidRDefault="00FF77DC" w:rsidP="00FF77D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4.Направить настоящее постановление законодательным (представительным) органам государственной власти субъектов Российской Федерации, расположенных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FF77DC" w:rsidRDefault="00FF77DC" w:rsidP="00FF77D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944C6" w:rsidRDefault="004944C6" w:rsidP="00FF77D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944C6" w:rsidRDefault="004944C6" w:rsidP="00FF77D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944C6" w:rsidRDefault="004944C6" w:rsidP="00FF77D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F77DC" w:rsidRDefault="00FF77DC" w:rsidP="00FF77DC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5.Настоящее постановление вступает в силу со дня его принятия.</w:t>
      </w:r>
    </w:p>
    <w:p w:rsidR="00FF77DC" w:rsidRDefault="00FF77DC" w:rsidP="00FF77DC">
      <w:pPr>
        <w:pStyle w:val="a6"/>
      </w:pPr>
    </w:p>
    <w:p w:rsidR="00FF77DC" w:rsidRDefault="00FF77DC" w:rsidP="00FF77DC">
      <w:pPr>
        <w:pStyle w:val="a3"/>
        <w:tabs>
          <w:tab w:val="clear" w:pos="4153"/>
          <w:tab w:val="clear" w:pos="8306"/>
        </w:tabs>
        <w:ind w:left="720"/>
        <w:jc w:val="both"/>
      </w:pPr>
    </w:p>
    <w:p w:rsidR="00F528A5" w:rsidRDefault="00F528A5" w:rsidP="00552DCF">
      <w:pPr>
        <w:pStyle w:val="a3"/>
        <w:tabs>
          <w:tab w:val="clear" w:pos="4153"/>
          <w:tab w:val="clear" w:pos="8306"/>
        </w:tabs>
        <w:ind w:left="720"/>
        <w:jc w:val="both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8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EB9" w:rsidRDefault="00282EB9" w:rsidP="00441D5E">
      <w:pPr>
        <w:pStyle w:val="1"/>
      </w:pPr>
      <w:r>
        <w:separator/>
      </w:r>
    </w:p>
  </w:endnote>
  <w:endnote w:type="continuationSeparator" w:id="0">
    <w:p w:rsidR="00282EB9" w:rsidRDefault="00282EB9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EB9" w:rsidRDefault="00282EB9" w:rsidP="00441D5E">
      <w:pPr>
        <w:pStyle w:val="1"/>
      </w:pPr>
      <w:r>
        <w:separator/>
      </w:r>
    </w:p>
  </w:footnote>
  <w:footnote w:type="continuationSeparator" w:id="0">
    <w:p w:rsidR="00282EB9" w:rsidRDefault="00282EB9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 w:rsidP="00F66A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F7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29B8"/>
    <w:rsid w:val="0004570A"/>
    <w:rsid w:val="00046EFA"/>
    <w:rsid w:val="00050622"/>
    <w:rsid w:val="00066BA0"/>
    <w:rsid w:val="00071248"/>
    <w:rsid w:val="000762A3"/>
    <w:rsid w:val="00077113"/>
    <w:rsid w:val="00081794"/>
    <w:rsid w:val="00097382"/>
    <w:rsid w:val="000A32D1"/>
    <w:rsid w:val="000A5A6C"/>
    <w:rsid w:val="000B158B"/>
    <w:rsid w:val="000B3284"/>
    <w:rsid w:val="000D08AB"/>
    <w:rsid w:val="000D1439"/>
    <w:rsid w:val="000E2E61"/>
    <w:rsid w:val="000E526A"/>
    <w:rsid w:val="000F530F"/>
    <w:rsid w:val="00121B4D"/>
    <w:rsid w:val="001561EF"/>
    <w:rsid w:val="001652FC"/>
    <w:rsid w:val="001765B3"/>
    <w:rsid w:val="001778DC"/>
    <w:rsid w:val="001819BC"/>
    <w:rsid w:val="00190A48"/>
    <w:rsid w:val="00192580"/>
    <w:rsid w:val="00193589"/>
    <w:rsid w:val="0019761C"/>
    <w:rsid w:val="001C3A8E"/>
    <w:rsid w:val="001D4730"/>
    <w:rsid w:val="001E5337"/>
    <w:rsid w:val="001F2789"/>
    <w:rsid w:val="002001FF"/>
    <w:rsid w:val="00223067"/>
    <w:rsid w:val="00234075"/>
    <w:rsid w:val="0024489B"/>
    <w:rsid w:val="00281B47"/>
    <w:rsid w:val="00282EB9"/>
    <w:rsid w:val="00292EFC"/>
    <w:rsid w:val="00296104"/>
    <w:rsid w:val="002A1EF9"/>
    <w:rsid w:val="002B312F"/>
    <w:rsid w:val="002F4F00"/>
    <w:rsid w:val="003036E1"/>
    <w:rsid w:val="00310218"/>
    <w:rsid w:val="00321AEB"/>
    <w:rsid w:val="003342B8"/>
    <w:rsid w:val="003376AA"/>
    <w:rsid w:val="003479C0"/>
    <w:rsid w:val="00356840"/>
    <w:rsid w:val="00362020"/>
    <w:rsid w:val="00362613"/>
    <w:rsid w:val="003936FC"/>
    <w:rsid w:val="003C2721"/>
    <w:rsid w:val="003E55FF"/>
    <w:rsid w:val="003E617E"/>
    <w:rsid w:val="003E7022"/>
    <w:rsid w:val="00426512"/>
    <w:rsid w:val="004307CB"/>
    <w:rsid w:val="00441D5E"/>
    <w:rsid w:val="00460CC1"/>
    <w:rsid w:val="00464742"/>
    <w:rsid w:val="00477F79"/>
    <w:rsid w:val="00486663"/>
    <w:rsid w:val="004944C6"/>
    <w:rsid w:val="004A430B"/>
    <w:rsid w:val="004B2DB0"/>
    <w:rsid w:val="004C0F61"/>
    <w:rsid w:val="004E1809"/>
    <w:rsid w:val="004E3710"/>
    <w:rsid w:val="004F35FD"/>
    <w:rsid w:val="00507401"/>
    <w:rsid w:val="0054122E"/>
    <w:rsid w:val="00552DCF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C1137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C6AA3"/>
    <w:rsid w:val="006D13A6"/>
    <w:rsid w:val="006D7CE5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1C51"/>
    <w:rsid w:val="00773485"/>
    <w:rsid w:val="007768EB"/>
    <w:rsid w:val="00776D6C"/>
    <w:rsid w:val="00780101"/>
    <w:rsid w:val="0079250F"/>
    <w:rsid w:val="007B2214"/>
    <w:rsid w:val="007C0F5F"/>
    <w:rsid w:val="007C2DB0"/>
    <w:rsid w:val="007D32EC"/>
    <w:rsid w:val="007E186E"/>
    <w:rsid w:val="007F1037"/>
    <w:rsid w:val="00816530"/>
    <w:rsid w:val="00816774"/>
    <w:rsid w:val="008239DD"/>
    <w:rsid w:val="00852754"/>
    <w:rsid w:val="00864325"/>
    <w:rsid w:val="00870422"/>
    <w:rsid w:val="00876C83"/>
    <w:rsid w:val="00877788"/>
    <w:rsid w:val="008921C7"/>
    <w:rsid w:val="008A5CE3"/>
    <w:rsid w:val="008D0CB2"/>
    <w:rsid w:val="008E2DE9"/>
    <w:rsid w:val="00915C24"/>
    <w:rsid w:val="00934EE0"/>
    <w:rsid w:val="009366AC"/>
    <w:rsid w:val="00941481"/>
    <w:rsid w:val="00946042"/>
    <w:rsid w:val="00973D12"/>
    <w:rsid w:val="009840B9"/>
    <w:rsid w:val="0099340D"/>
    <w:rsid w:val="009C52C8"/>
    <w:rsid w:val="009E51C6"/>
    <w:rsid w:val="00A06D5B"/>
    <w:rsid w:val="00A147B1"/>
    <w:rsid w:val="00AC7EC6"/>
    <w:rsid w:val="00AF261D"/>
    <w:rsid w:val="00AF728C"/>
    <w:rsid w:val="00B3358F"/>
    <w:rsid w:val="00B645BC"/>
    <w:rsid w:val="00B6715B"/>
    <w:rsid w:val="00B711F1"/>
    <w:rsid w:val="00B74577"/>
    <w:rsid w:val="00B74D0C"/>
    <w:rsid w:val="00B74F1B"/>
    <w:rsid w:val="00B832FD"/>
    <w:rsid w:val="00BC5BE0"/>
    <w:rsid w:val="00C079C9"/>
    <w:rsid w:val="00C14CF3"/>
    <w:rsid w:val="00C66FFA"/>
    <w:rsid w:val="00C71DE8"/>
    <w:rsid w:val="00C85672"/>
    <w:rsid w:val="00C92474"/>
    <w:rsid w:val="00CA0410"/>
    <w:rsid w:val="00CE16F6"/>
    <w:rsid w:val="00CF3E90"/>
    <w:rsid w:val="00D0544B"/>
    <w:rsid w:val="00D26BBE"/>
    <w:rsid w:val="00D27AE0"/>
    <w:rsid w:val="00D44D88"/>
    <w:rsid w:val="00D63A96"/>
    <w:rsid w:val="00D6615C"/>
    <w:rsid w:val="00DA2BB7"/>
    <w:rsid w:val="00DA3639"/>
    <w:rsid w:val="00DC5F44"/>
    <w:rsid w:val="00DE6AA1"/>
    <w:rsid w:val="00E02B18"/>
    <w:rsid w:val="00E37D4F"/>
    <w:rsid w:val="00E400D5"/>
    <w:rsid w:val="00E4259E"/>
    <w:rsid w:val="00E91704"/>
    <w:rsid w:val="00E96580"/>
    <w:rsid w:val="00EA01CC"/>
    <w:rsid w:val="00EC5023"/>
    <w:rsid w:val="00EE5F0C"/>
    <w:rsid w:val="00F21795"/>
    <w:rsid w:val="00F26335"/>
    <w:rsid w:val="00F501AD"/>
    <w:rsid w:val="00F506F2"/>
    <w:rsid w:val="00F528A5"/>
    <w:rsid w:val="00F5715D"/>
    <w:rsid w:val="00F66ADB"/>
    <w:rsid w:val="00F802EA"/>
    <w:rsid w:val="00F864E6"/>
    <w:rsid w:val="00FA3A91"/>
    <w:rsid w:val="00FB6E66"/>
    <w:rsid w:val="00FC5F37"/>
    <w:rsid w:val="00FC6DD4"/>
    <w:rsid w:val="00FE2E9A"/>
    <w:rsid w:val="00FF5280"/>
    <w:rsid w:val="00FF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C14CF3"/>
    <w:pPr>
      <w:ind w:firstLine="851"/>
      <w:jc w:val="both"/>
    </w:pPr>
  </w:style>
  <w:style w:type="paragraph" w:styleId="a8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9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52DC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C14CF3"/>
    <w:pPr>
      <w:ind w:firstLine="851"/>
      <w:jc w:val="both"/>
    </w:pPr>
  </w:style>
  <w:style w:type="paragraph" w:styleId="a8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9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52DC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FE0C6-D7D7-4FB0-930F-593849D16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7</TotalTime>
  <Pages>2</Pages>
  <Words>151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8</cp:revision>
  <cp:lastPrinted>2022-10-24T05:00:00Z</cp:lastPrinted>
  <dcterms:created xsi:type="dcterms:W3CDTF">2022-02-02T04:32:00Z</dcterms:created>
  <dcterms:modified xsi:type="dcterms:W3CDTF">2022-10-24T05:00:00Z</dcterms:modified>
</cp:coreProperties>
</file>