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AE4" w:rsidRDefault="004E2AE4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6" o:title="" grayscale="t"/>
          </v:shape>
          <o:OLEObject Type="Embed" ProgID="Word.Picture.8" ShapeID="_x0000_i1025" DrawAspect="Content" ObjectID="_172819462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E666A0">
            <w:pPr>
              <w:pStyle w:val="8"/>
              <w:widowControl w:val="0"/>
            </w:pPr>
            <w:r>
              <w:t xml:space="preserve">Комитет по </w:t>
            </w:r>
            <w:r w:rsidR="00E666A0" w:rsidRPr="00E666A0">
              <w:t>продовольственной политике и</w:t>
            </w:r>
            <w:r w:rsidR="00E666A0">
              <w:t xml:space="preserve"> </w:t>
            </w:r>
            <w:r w:rsidR="00E666A0" w:rsidRPr="00E666A0">
              <w:rPr>
                <w:szCs w:val="24"/>
              </w:rPr>
              <w:t>природопользованию</w:t>
            </w:r>
          </w:p>
          <w:p w:rsidR="00EA39B8" w:rsidRDefault="00EA39B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4F5DA7" w:rsidRDefault="001E18B1" w:rsidP="001E18B1">
            <w:pPr>
              <w:ind w:left="-10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25</w:t>
            </w:r>
            <w:r w:rsidR="00E666A0" w:rsidRPr="004F5DA7">
              <w:rPr>
                <w:sz w:val="27"/>
                <w:szCs w:val="27"/>
              </w:rPr>
              <w:t>.</w:t>
            </w:r>
            <w:r>
              <w:rPr>
                <w:sz w:val="27"/>
                <w:szCs w:val="27"/>
              </w:rPr>
              <w:t>1</w:t>
            </w:r>
            <w:r w:rsidR="00220BDA" w:rsidRPr="004F5DA7">
              <w:rPr>
                <w:sz w:val="27"/>
                <w:szCs w:val="27"/>
              </w:rPr>
              <w:t>0</w:t>
            </w:r>
            <w:r w:rsidR="00E666A0" w:rsidRPr="004F5DA7">
              <w:rPr>
                <w:sz w:val="27"/>
                <w:szCs w:val="27"/>
              </w:rPr>
              <w:t>.20</w:t>
            </w:r>
            <w:r w:rsidR="001E6B94" w:rsidRPr="004F5DA7">
              <w:rPr>
                <w:sz w:val="27"/>
                <w:szCs w:val="27"/>
              </w:rPr>
              <w:t>2</w:t>
            </w:r>
            <w:r w:rsidR="00714B50" w:rsidRPr="004F5DA7">
              <w:rPr>
                <w:sz w:val="27"/>
                <w:szCs w:val="27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4F5DA7" w:rsidRDefault="00357541">
            <w:pPr>
              <w:jc w:val="right"/>
              <w:rPr>
                <w:sz w:val="27"/>
                <w:szCs w:val="27"/>
              </w:rPr>
            </w:pPr>
            <w:r w:rsidRPr="004F5DA7">
              <w:rPr>
                <w:sz w:val="27"/>
                <w:szCs w:val="27"/>
              </w:rPr>
              <w:t xml:space="preserve"> №</w:t>
            </w:r>
          </w:p>
        </w:tc>
        <w:tc>
          <w:tcPr>
            <w:tcW w:w="483" w:type="pct"/>
          </w:tcPr>
          <w:p w:rsidR="00357541" w:rsidRPr="00CE0E5E" w:rsidRDefault="00357541">
            <w:pPr>
              <w:ind w:hanging="107"/>
              <w:rPr>
                <w:szCs w:val="28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9F567F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9F567F" w:rsidRDefault="001F7966" w:rsidP="001E18B1">
            <w:pPr>
              <w:shd w:val="clear" w:color="auto" w:fill="FFFFFF"/>
              <w:ind w:left="-107"/>
              <w:jc w:val="both"/>
              <w:rPr>
                <w:szCs w:val="28"/>
              </w:rPr>
            </w:pPr>
            <w:r w:rsidRPr="009F567F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      </w:r>
            <w:r w:rsidR="004F5DA7" w:rsidRPr="009F567F">
              <w:rPr>
                <w:szCs w:val="28"/>
              </w:rPr>
              <w:br/>
            </w:r>
            <w:r w:rsidR="001E18B1" w:rsidRPr="001E18B1">
              <w:rPr>
                <w:szCs w:val="28"/>
              </w:rPr>
              <w:t>"О внесении изменений в Лесной кодекс Российской Федерации и Кодекс Российской Федерации об административных правонарушениях в части правового регулирования заготовки пищевых лесных ресурсов"</w:t>
            </w:r>
          </w:p>
        </w:tc>
      </w:tr>
    </w:tbl>
    <w:p w:rsidR="00401E7F" w:rsidRPr="009F567F" w:rsidRDefault="00401E7F" w:rsidP="00C9335B">
      <w:pPr>
        <w:jc w:val="both"/>
        <w:rPr>
          <w:szCs w:val="28"/>
        </w:rPr>
      </w:pPr>
    </w:p>
    <w:p w:rsidR="001F7966" w:rsidRPr="009F567F" w:rsidRDefault="001F7966" w:rsidP="004F5DA7">
      <w:pPr>
        <w:shd w:val="clear" w:color="auto" w:fill="FFFFFF"/>
        <w:ind w:firstLine="708"/>
        <w:jc w:val="both"/>
        <w:rPr>
          <w:szCs w:val="28"/>
        </w:rPr>
      </w:pPr>
      <w:r w:rsidRPr="009F567F">
        <w:rPr>
          <w:szCs w:val="28"/>
        </w:rPr>
        <w:t xml:space="preserve">Рассмотрев и обсудив проект постановления Законодательного Собрания Приморского края </w:t>
      </w:r>
      <w:r w:rsidR="004F5DA7" w:rsidRPr="009F567F">
        <w:rPr>
          <w:szCs w:val="28"/>
        </w:rPr>
        <w:t xml:space="preserve">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</w:r>
      <w:r w:rsidR="001E18B1" w:rsidRPr="001E18B1">
        <w:rPr>
          <w:szCs w:val="28"/>
        </w:rPr>
        <w:t>"О внесении изменений в Лесной кодекс Российской Федерации и Кодекс Российской Федерации об административных правонарушениях в части правового регулирования заготовки пищевых лесных ресурсов"</w:t>
      </w:r>
      <w:r w:rsidR="004F5DA7" w:rsidRPr="009F567F">
        <w:rPr>
          <w:szCs w:val="28"/>
        </w:rPr>
        <w:t xml:space="preserve">, </w:t>
      </w:r>
      <w:r w:rsidRPr="009F567F">
        <w:rPr>
          <w:szCs w:val="28"/>
        </w:rPr>
        <w:t>комитет</w:t>
      </w:r>
    </w:p>
    <w:p w:rsidR="001F7966" w:rsidRPr="009F567F" w:rsidRDefault="001F7966" w:rsidP="001F7966">
      <w:pPr>
        <w:rPr>
          <w:szCs w:val="28"/>
        </w:rPr>
      </w:pPr>
    </w:p>
    <w:p w:rsidR="001F7966" w:rsidRPr="009F567F" w:rsidRDefault="001F7966" w:rsidP="001F7966">
      <w:pPr>
        <w:rPr>
          <w:szCs w:val="28"/>
        </w:rPr>
      </w:pPr>
      <w:r w:rsidRPr="009F567F">
        <w:rPr>
          <w:szCs w:val="28"/>
        </w:rPr>
        <w:t>РЕШИЛ:</w:t>
      </w:r>
    </w:p>
    <w:p w:rsidR="001F7966" w:rsidRPr="009F567F" w:rsidRDefault="001F7966" w:rsidP="001F7966">
      <w:pPr>
        <w:ind w:firstLine="720"/>
        <w:jc w:val="both"/>
        <w:rPr>
          <w:szCs w:val="28"/>
        </w:rPr>
      </w:pPr>
    </w:p>
    <w:p w:rsidR="00105BB0" w:rsidRPr="009F567F" w:rsidRDefault="00105BB0" w:rsidP="00105BB0">
      <w:pPr>
        <w:tabs>
          <w:tab w:val="left" w:pos="708"/>
        </w:tabs>
        <w:ind w:firstLine="709"/>
        <w:jc w:val="both"/>
        <w:rPr>
          <w:szCs w:val="28"/>
        </w:rPr>
      </w:pPr>
      <w:r w:rsidRPr="009F567F">
        <w:rPr>
          <w:szCs w:val="28"/>
        </w:rPr>
        <w:t xml:space="preserve">1.Рассмотреть проект постановления Законодательного Собрания Приморского края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</w:r>
      <w:r w:rsidR="001E18B1" w:rsidRPr="001E18B1">
        <w:rPr>
          <w:szCs w:val="28"/>
        </w:rPr>
        <w:t>"О внесении изменений в Лесной кодекс Российской Федерации и Кодекс Российской Федерации об административных правонарушениях в части правового регулирования заготовки пищевых лесных ресурсов"</w:t>
      </w:r>
      <w:r w:rsidRPr="009F567F">
        <w:rPr>
          <w:szCs w:val="28"/>
        </w:rPr>
        <w:t xml:space="preserve"> </w:t>
      </w:r>
      <w:r w:rsidRPr="009F567F">
        <w:rPr>
          <w:bCs/>
          <w:szCs w:val="28"/>
        </w:rPr>
        <w:t>на заседании Законодательного Собрания Приморского края</w:t>
      </w:r>
      <w:r w:rsidRPr="009F567F">
        <w:rPr>
          <w:szCs w:val="28"/>
        </w:rPr>
        <w:t>.</w:t>
      </w:r>
    </w:p>
    <w:p w:rsidR="00105BB0" w:rsidRPr="009F567F" w:rsidRDefault="00105BB0" w:rsidP="00105BB0">
      <w:pPr>
        <w:tabs>
          <w:tab w:val="left" w:pos="708"/>
        </w:tabs>
        <w:ind w:firstLine="709"/>
        <w:jc w:val="both"/>
        <w:rPr>
          <w:i/>
          <w:szCs w:val="28"/>
        </w:rPr>
      </w:pPr>
    </w:p>
    <w:p w:rsidR="00105BB0" w:rsidRPr="009F567F" w:rsidRDefault="00105BB0" w:rsidP="00105BB0">
      <w:pPr>
        <w:tabs>
          <w:tab w:val="left" w:pos="708"/>
        </w:tabs>
        <w:ind w:firstLine="709"/>
        <w:jc w:val="both"/>
        <w:rPr>
          <w:szCs w:val="28"/>
        </w:rPr>
      </w:pPr>
      <w:r w:rsidRPr="009F567F">
        <w:rPr>
          <w:szCs w:val="28"/>
        </w:rPr>
        <w:t>2.Рекомендовать Законодательному Собранию Приморского края п</w:t>
      </w:r>
      <w:r w:rsidR="004D7B01">
        <w:rPr>
          <w:szCs w:val="28"/>
        </w:rPr>
        <w:t xml:space="preserve">ринять </w:t>
      </w:r>
      <w:r w:rsidRPr="009F567F">
        <w:rPr>
          <w:szCs w:val="28"/>
        </w:rPr>
        <w:t xml:space="preserve">проект постановления Законодательного Собрания Приморского края "О законодательной инициативе Законодательного Собрания Приморского </w:t>
      </w:r>
      <w:r w:rsidRPr="009F567F">
        <w:rPr>
          <w:szCs w:val="28"/>
        </w:rPr>
        <w:lastRenderedPageBreak/>
        <w:t xml:space="preserve">края по внесению в Государственную Думу Федерального Собрания Российской Федерации проекта федерального закона </w:t>
      </w:r>
      <w:r w:rsidR="001E18B1" w:rsidRPr="001E18B1">
        <w:rPr>
          <w:szCs w:val="28"/>
        </w:rPr>
        <w:t>"О внесении изменений в Лесной кодекс Российской Федерации и Кодекс Российской Федерации об административных правонарушениях в части правового регулирования заготовки пищевых лесных ресурсов"</w:t>
      </w:r>
      <w:r w:rsidRPr="009F567F">
        <w:rPr>
          <w:szCs w:val="28"/>
        </w:rPr>
        <w:t>.</w:t>
      </w:r>
    </w:p>
    <w:p w:rsidR="000C37CE" w:rsidRDefault="000C37CE" w:rsidP="000C37C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C37CE" w:rsidRDefault="000C37CE" w:rsidP="000C37CE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 xml:space="preserve">Направить постановление сенаторам Российской Федерации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Л.З., Горячевой С.П.,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Корниенко А.В.,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 Р.Б., </w:t>
      </w:r>
      <w:r>
        <w:rPr>
          <w:szCs w:val="28"/>
        </w:rPr>
        <w:br/>
        <w:t xml:space="preserve">Щербакову А.В. </w:t>
      </w:r>
      <w:r>
        <w:t>с просьбой поддержать законодательную инициативу Законодательного Собрания Приморского края.</w:t>
      </w:r>
    </w:p>
    <w:p w:rsidR="000C37CE" w:rsidRDefault="000C37CE" w:rsidP="000C37C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C37CE" w:rsidRDefault="000C37CE" w:rsidP="000C37CE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4.Направить постановление законодательным (представительным) органам государственной власти субъектов Российской Федерации, расположенным на территории Дальневосточного федерального округа, с просьбой поддержать законодательную инициативу Законодательного Собрания Приморского края.</w:t>
      </w:r>
    </w:p>
    <w:p w:rsidR="00105BB0" w:rsidRPr="009F567F" w:rsidRDefault="00105BB0" w:rsidP="00105BB0">
      <w:pPr>
        <w:tabs>
          <w:tab w:val="left" w:pos="708"/>
        </w:tabs>
        <w:ind w:firstLine="709"/>
        <w:jc w:val="both"/>
        <w:rPr>
          <w:szCs w:val="28"/>
        </w:rPr>
      </w:pPr>
    </w:p>
    <w:p w:rsidR="00105BB0" w:rsidRPr="009F567F" w:rsidRDefault="000C37CE" w:rsidP="00105BB0">
      <w:pPr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105BB0" w:rsidRPr="009F567F">
        <w:rPr>
          <w:szCs w:val="28"/>
        </w:rPr>
        <w:t>.Поручить Андрейченко А.В., председателю комитета по продовольственной политике и природопользованию выступить на заседании Законодательного Собрания Приморского края с докладом по данному вопросу.</w:t>
      </w:r>
    </w:p>
    <w:p w:rsidR="00105BB0" w:rsidRPr="009F567F" w:rsidRDefault="00105BB0" w:rsidP="00105BB0">
      <w:pPr>
        <w:tabs>
          <w:tab w:val="left" w:pos="708"/>
        </w:tabs>
        <w:ind w:firstLine="709"/>
        <w:jc w:val="both"/>
        <w:rPr>
          <w:szCs w:val="28"/>
        </w:rPr>
      </w:pPr>
    </w:p>
    <w:p w:rsidR="00105BB0" w:rsidRPr="009F567F" w:rsidRDefault="000C37CE" w:rsidP="00105BB0">
      <w:pPr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bookmarkStart w:id="0" w:name="_GoBack"/>
      <w:bookmarkEnd w:id="0"/>
      <w:r w:rsidR="00105BB0" w:rsidRPr="009F567F">
        <w:rPr>
          <w:szCs w:val="28"/>
        </w:rPr>
        <w:t>.Определить время для рассмотрения указанного вопроса на заседании Законодательного Собрания - 10 минут, в то</w:t>
      </w:r>
      <w:r w:rsidR="001E18B1">
        <w:rPr>
          <w:szCs w:val="28"/>
        </w:rPr>
        <w:t xml:space="preserve">м числе для </w:t>
      </w:r>
      <w:r w:rsidR="001E18B1">
        <w:rPr>
          <w:szCs w:val="28"/>
        </w:rPr>
        <w:br/>
        <w:t>доклада - 5 минут.</w:t>
      </w:r>
    </w:p>
    <w:p w:rsidR="00105BB0" w:rsidRPr="009F567F" w:rsidRDefault="00105BB0" w:rsidP="00105BB0">
      <w:pPr>
        <w:tabs>
          <w:tab w:val="left" w:pos="709"/>
        </w:tabs>
        <w:jc w:val="both"/>
        <w:rPr>
          <w:szCs w:val="28"/>
        </w:rPr>
      </w:pPr>
    </w:p>
    <w:p w:rsidR="00105BB0" w:rsidRPr="009F567F" w:rsidRDefault="00105BB0" w:rsidP="00105BB0">
      <w:pPr>
        <w:tabs>
          <w:tab w:val="left" w:pos="709"/>
        </w:tabs>
        <w:jc w:val="both"/>
        <w:rPr>
          <w:szCs w:val="28"/>
        </w:rPr>
      </w:pPr>
    </w:p>
    <w:p w:rsidR="00105BB0" w:rsidRPr="009F567F" w:rsidRDefault="00105BB0" w:rsidP="00105BB0">
      <w:pPr>
        <w:tabs>
          <w:tab w:val="left" w:pos="709"/>
        </w:tabs>
        <w:jc w:val="both"/>
        <w:rPr>
          <w:szCs w:val="28"/>
        </w:rPr>
      </w:pPr>
    </w:p>
    <w:p w:rsidR="00E666A0" w:rsidRPr="009F567F" w:rsidRDefault="00E666A0" w:rsidP="00E666A0">
      <w:pPr>
        <w:jc w:val="both"/>
        <w:rPr>
          <w:szCs w:val="28"/>
        </w:rPr>
      </w:pPr>
      <w:r w:rsidRPr="009F567F">
        <w:rPr>
          <w:szCs w:val="28"/>
        </w:rPr>
        <w:t xml:space="preserve">Председатель комитета                                              </w:t>
      </w:r>
      <w:r w:rsidR="004F5DA7" w:rsidRPr="009F567F">
        <w:rPr>
          <w:szCs w:val="28"/>
        </w:rPr>
        <w:t xml:space="preserve">       </w:t>
      </w:r>
      <w:r w:rsidRPr="009F567F">
        <w:rPr>
          <w:szCs w:val="28"/>
        </w:rPr>
        <w:t xml:space="preserve">        </w:t>
      </w:r>
      <w:r w:rsidR="00220BDA" w:rsidRPr="009F567F">
        <w:rPr>
          <w:szCs w:val="28"/>
        </w:rPr>
        <w:t>А.В. Андрейченко</w:t>
      </w:r>
    </w:p>
    <w:sectPr w:rsidR="00E666A0" w:rsidRPr="009F567F" w:rsidSect="00365B34">
      <w:headerReference w:type="default" r:id="rId8"/>
      <w:pgSz w:w="11906" w:h="16838"/>
      <w:pgMar w:top="426" w:right="850" w:bottom="851" w:left="1701" w:header="14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322" w:rsidRDefault="00943322">
      <w:r>
        <w:separator/>
      </w:r>
    </w:p>
  </w:endnote>
  <w:endnote w:type="continuationSeparator" w:id="0">
    <w:p w:rsidR="00943322" w:rsidRDefault="0094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322" w:rsidRDefault="00943322">
      <w:r>
        <w:separator/>
      </w:r>
    </w:p>
  </w:footnote>
  <w:footnote w:type="continuationSeparator" w:id="0">
    <w:p w:rsidR="00943322" w:rsidRDefault="00943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5783897"/>
      <w:docPartObj>
        <w:docPartGallery w:val="Page Numbers (Top of Page)"/>
        <w:docPartUnique/>
      </w:docPartObj>
    </w:sdtPr>
    <w:sdtEndPr/>
    <w:sdtContent>
      <w:p w:rsidR="003F5919" w:rsidRDefault="003F59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7C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6A0"/>
    <w:rsid w:val="00022B36"/>
    <w:rsid w:val="00041EAE"/>
    <w:rsid w:val="00042643"/>
    <w:rsid w:val="00053C61"/>
    <w:rsid w:val="00080DED"/>
    <w:rsid w:val="00086454"/>
    <w:rsid w:val="000C37CE"/>
    <w:rsid w:val="000D11FD"/>
    <w:rsid w:val="000F3DFF"/>
    <w:rsid w:val="00105BB0"/>
    <w:rsid w:val="00133E05"/>
    <w:rsid w:val="00160F97"/>
    <w:rsid w:val="00176C88"/>
    <w:rsid w:val="001B3A35"/>
    <w:rsid w:val="001C4794"/>
    <w:rsid w:val="001C5162"/>
    <w:rsid w:val="001C7502"/>
    <w:rsid w:val="001D1D4A"/>
    <w:rsid w:val="001E18B1"/>
    <w:rsid w:val="001E6B94"/>
    <w:rsid w:val="001F7966"/>
    <w:rsid w:val="0020003C"/>
    <w:rsid w:val="00220BDA"/>
    <w:rsid w:val="00267C0F"/>
    <w:rsid w:val="003416B9"/>
    <w:rsid w:val="00357541"/>
    <w:rsid w:val="00365B34"/>
    <w:rsid w:val="00383131"/>
    <w:rsid w:val="003B4C86"/>
    <w:rsid w:val="003D4A28"/>
    <w:rsid w:val="003F2358"/>
    <w:rsid w:val="003F5919"/>
    <w:rsid w:val="00401E7F"/>
    <w:rsid w:val="00461E2B"/>
    <w:rsid w:val="004B3325"/>
    <w:rsid w:val="004D7B01"/>
    <w:rsid w:val="004E2AE4"/>
    <w:rsid w:val="004F5DA7"/>
    <w:rsid w:val="005B6ACB"/>
    <w:rsid w:val="00613841"/>
    <w:rsid w:val="006664FB"/>
    <w:rsid w:val="00666C56"/>
    <w:rsid w:val="00692D49"/>
    <w:rsid w:val="006A2D34"/>
    <w:rsid w:val="006D5C7A"/>
    <w:rsid w:val="007128C1"/>
    <w:rsid w:val="00714B50"/>
    <w:rsid w:val="007258FB"/>
    <w:rsid w:val="00726F05"/>
    <w:rsid w:val="00731D66"/>
    <w:rsid w:val="00751091"/>
    <w:rsid w:val="00771B2E"/>
    <w:rsid w:val="007F0598"/>
    <w:rsid w:val="00816CB3"/>
    <w:rsid w:val="0082373A"/>
    <w:rsid w:val="008602F8"/>
    <w:rsid w:val="0087792E"/>
    <w:rsid w:val="008E19D3"/>
    <w:rsid w:val="00943322"/>
    <w:rsid w:val="00976D84"/>
    <w:rsid w:val="0099314B"/>
    <w:rsid w:val="009A5660"/>
    <w:rsid w:val="009B2939"/>
    <w:rsid w:val="009E5CD9"/>
    <w:rsid w:val="009F0165"/>
    <w:rsid w:val="009F0A61"/>
    <w:rsid w:val="009F567F"/>
    <w:rsid w:val="009F626B"/>
    <w:rsid w:val="00A60885"/>
    <w:rsid w:val="00A83989"/>
    <w:rsid w:val="00AE324C"/>
    <w:rsid w:val="00B45818"/>
    <w:rsid w:val="00B65160"/>
    <w:rsid w:val="00B668A9"/>
    <w:rsid w:val="00B803DE"/>
    <w:rsid w:val="00BE16C2"/>
    <w:rsid w:val="00C8600E"/>
    <w:rsid w:val="00C9335B"/>
    <w:rsid w:val="00C958B6"/>
    <w:rsid w:val="00CE0E5E"/>
    <w:rsid w:val="00D0358D"/>
    <w:rsid w:val="00D06E6A"/>
    <w:rsid w:val="00D17A7A"/>
    <w:rsid w:val="00DC77D2"/>
    <w:rsid w:val="00DE7044"/>
    <w:rsid w:val="00E326C2"/>
    <w:rsid w:val="00E5584C"/>
    <w:rsid w:val="00E666A0"/>
    <w:rsid w:val="00E77161"/>
    <w:rsid w:val="00E80BE2"/>
    <w:rsid w:val="00E85955"/>
    <w:rsid w:val="00EA39B8"/>
    <w:rsid w:val="00ED4C08"/>
    <w:rsid w:val="00EE25E9"/>
    <w:rsid w:val="00EE61F9"/>
    <w:rsid w:val="00F01DD8"/>
    <w:rsid w:val="00F82462"/>
    <w:rsid w:val="00FC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3982734"/>
  <w15:docId w15:val="{3ACDFC71-F236-4F94-B6D2-AE1A5764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3F5919"/>
    <w:rPr>
      <w:sz w:val="28"/>
    </w:rPr>
  </w:style>
  <w:style w:type="paragraph" w:styleId="a7">
    <w:name w:val="Balloon Text"/>
    <w:basedOn w:val="a"/>
    <w:link w:val="a8"/>
    <w:rsid w:val="00365B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65B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329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3</cp:revision>
  <cp:lastPrinted>2021-10-18T00:40:00Z</cp:lastPrinted>
  <dcterms:created xsi:type="dcterms:W3CDTF">2022-10-20T04:01:00Z</dcterms:created>
  <dcterms:modified xsi:type="dcterms:W3CDTF">2022-10-24T23:15:00Z</dcterms:modified>
</cp:coreProperties>
</file>