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9A" w:rsidRDefault="007D409A" w:rsidP="00383131">
      <w:pPr>
        <w:spacing w:line="360" w:lineRule="auto"/>
        <w:jc w:val="center"/>
      </w:pPr>
    </w:p>
    <w:p w:rsidR="004E2AE4" w:rsidRDefault="004E2AE4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812604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3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E666A0">
            <w:pPr>
              <w:pStyle w:val="8"/>
              <w:widowControl w:val="0"/>
            </w:pPr>
            <w:r>
              <w:t xml:space="preserve">Комитет по </w:t>
            </w:r>
            <w:r w:rsidR="00E666A0" w:rsidRPr="00E666A0">
              <w:t>продовольственной политике и</w:t>
            </w:r>
            <w:r w:rsidR="00E666A0">
              <w:t xml:space="preserve"> </w:t>
            </w:r>
            <w:r w:rsidR="00E666A0" w:rsidRPr="00E666A0">
              <w:rPr>
                <w:szCs w:val="24"/>
              </w:rPr>
              <w:t>природопользованию</w:t>
            </w:r>
          </w:p>
          <w:p w:rsidR="00EA39B8" w:rsidRDefault="00EA39B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23220D" w:rsidTr="007258FB">
        <w:trPr>
          <w:cantSplit/>
        </w:trPr>
        <w:tc>
          <w:tcPr>
            <w:tcW w:w="1694" w:type="pct"/>
          </w:tcPr>
          <w:p w:rsidR="00357541" w:rsidRPr="0023220D" w:rsidRDefault="007E13CC" w:rsidP="007E13CC">
            <w:pPr>
              <w:ind w:left="-107"/>
              <w:rPr>
                <w:szCs w:val="28"/>
              </w:rPr>
            </w:pPr>
            <w:r w:rsidRPr="0023220D">
              <w:rPr>
                <w:szCs w:val="28"/>
              </w:rPr>
              <w:t>25</w:t>
            </w:r>
            <w:r w:rsidR="00E666A0" w:rsidRPr="0023220D">
              <w:rPr>
                <w:szCs w:val="28"/>
              </w:rPr>
              <w:t>.</w:t>
            </w:r>
            <w:r w:rsidRPr="0023220D">
              <w:rPr>
                <w:szCs w:val="28"/>
              </w:rPr>
              <w:t>10</w:t>
            </w:r>
            <w:r w:rsidR="00E666A0" w:rsidRPr="0023220D">
              <w:rPr>
                <w:szCs w:val="28"/>
              </w:rPr>
              <w:t>.20</w:t>
            </w:r>
            <w:r w:rsidR="001E6B94" w:rsidRPr="0023220D">
              <w:rPr>
                <w:szCs w:val="28"/>
              </w:rPr>
              <w:t>2</w:t>
            </w:r>
            <w:r w:rsidR="00714B50" w:rsidRPr="0023220D"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23220D" w:rsidRDefault="008602F8" w:rsidP="00401E7F">
            <w:pPr>
              <w:ind w:left="19"/>
              <w:rPr>
                <w:szCs w:val="28"/>
                <w:lang w:val="en-US"/>
              </w:rPr>
            </w:pPr>
            <w:r w:rsidRPr="0023220D">
              <w:rPr>
                <w:szCs w:val="28"/>
              </w:rPr>
              <w:t xml:space="preserve">          </w:t>
            </w:r>
            <w:r w:rsidR="00401E7F" w:rsidRPr="0023220D">
              <w:rPr>
                <w:szCs w:val="28"/>
              </w:rPr>
              <w:t xml:space="preserve"> </w:t>
            </w:r>
            <w:r w:rsidRPr="0023220D">
              <w:rPr>
                <w:szCs w:val="28"/>
              </w:rPr>
              <w:t>г. Владивосток</w:t>
            </w:r>
          </w:p>
        </w:tc>
        <w:tc>
          <w:tcPr>
            <w:tcW w:w="403" w:type="pct"/>
          </w:tcPr>
          <w:p w:rsidR="00357541" w:rsidRPr="0023220D" w:rsidRDefault="00357541">
            <w:pPr>
              <w:jc w:val="right"/>
              <w:rPr>
                <w:szCs w:val="28"/>
              </w:rPr>
            </w:pPr>
            <w:r w:rsidRPr="0023220D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23220D" w:rsidRDefault="00357541">
            <w:pPr>
              <w:ind w:hanging="107"/>
              <w:rPr>
                <w:szCs w:val="28"/>
              </w:rPr>
            </w:pPr>
          </w:p>
        </w:tc>
      </w:tr>
      <w:tr w:rsidR="00357541" w:rsidRPr="0023220D" w:rsidTr="007258FB">
        <w:trPr>
          <w:cantSplit/>
        </w:trPr>
        <w:tc>
          <w:tcPr>
            <w:tcW w:w="5000" w:type="pct"/>
            <w:gridSpan w:val="5"/>
          </w:tcPr>
          <w:p w:rsidR="00357541" w:rsidRPr="0023220D" w:rsidRDefault="00357541" w:rsidP="00383131">
            <w:pPr>
              <w:jc w:val="center"/>
              <w:rPr>
                <w:szCs w:val="28"/>
              </w:rPr>
            </w:pPr>
          </w:p>
        </w:tc>
      </w:tr>
      <w:tr w:rsidR="00357541" w:rsidRPr="0023220D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3220D" w:rsidRDefault="002765A9" w:rsidP="002765A9">
            <w:pPr>
              <w:shd w:val="clear" w:color="auto" w:fill="FFFFFF"/>
              <w:ind w:left="-107"/>
              <w:jc w:val="both"/>
              <w:rPr>
                <w:szCs w:val="28"/>
              </w:rPr>
            </w:pPr>
            <w:r w:rsidRPr="0023220D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      </w:r>
            <w:r w:rsidRPr="0023220D">
              <w:rPr>
                <w:szCs w:val="28"/>
              </w:rPr>
              <w:br/>
              <w:t>"О внесении изменений в Лесной кодекс Российской Федерации и Кодекс Российской Федерации об административных правонарушениях в части правового регулирования заготовки пищевых лесных ресурсов"</w:t>
            </w:r>
          </w:p>
        </w:tc>
      </w:tr>
    </w:tbl>
    <w:p w:rsidR="00401E7F" w:rsidRPr="0023220D" w:rsidRDefault="00401E7F" w:rsidP="00C9335B">
      <w:pPr>
        <w:jc w:val="both"/>
        <w:rPr>
          <w:szCs w:val="28"/>
        </w:rPr>
      </w:pPr>
    </w:p>
    <w:p w:rsidR="001F7966" w:rsidRPr="0023220D" w:rsidRDefault="001F7966" w:rsidP="004F5DA7">
      <w:pPr>
        <w:shd w:val="clear" w:color="auto" w:fill="FFFFFF"/>
        <w:ind w:firstLine="708"/>
        <w:jc w:val="both"/>
        <w:rPr>
          <w:szCs w:val="28"/>
        </w:rPr>
      </w:pPr>
      <w:proofErr w:type="gramStart"/>
      <w:r w:rsidRPr="0023220D">
        <w:rPr>
          <w:szCs w:val="28"/>
        </w:rPr>
        <w:t xml:space="preserve">Рассмотрев и обсудив проект постановления Законодательного Собрания Приморского края </w:t>
      </w:r>
      <w:r w:rsidR="002765A9" w:rsidRPr="0023220D">
        <w:rPr>
          <w:szCs w:val="28"/>
        </w:rPr>
        <w:t xml:space="preserve">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Кодекс Российской Федерации об административных право-нарушениях в части правового регулирования заготовки пищевых лесных ресурсов", </w:t>
      </w:r>
      <w:r w:rsidRPr="0023220D">
        <w:rPr>
          <w:szCs w:val="28"/>
        </w:rPr>
        <w:t>в соответствии со статьей 85 Регламента Законодательного Собрания Приморского</w:t>
      </w:r>
      <w:proofErr w:type="gramEnd"/>
      <w:r w:rsidRPr="0023220D">
        <w:rPr>
          <w:szCs w:val="28"/>
        </w:rPr>
        <w:t xml:space="preserve"> края, комитет</w:t>
      </w:r>
    </w:p>
    <w:p w:rsidR="001F7966" w:rsidRPr="0023220D" w:rsidRDefault="001F7966" w:rsidP="001F7966">
      <w:pPr>
        <w:rPr>
          <w:szCs w:val="28"/>
        </w:rPr>
      </w:pPr>
    </w:p>
    <w:p w:rsidR="001F7966" w:rsidRPr="0023220D" w:rsidRDefault="001F7966" w:rsidP="001F7966">
      <w:pPr>
        <w:rPr>
          <w:szCs w:val="28"/>
        </w:rPr>
      </w:pPr>
      <w:r w:rsidRPr="0023220D">
        <w:rPr>
          <w:szCs w:val="28"/>
        </w:rPr>
        <w:t>РЕШИЛ:</w:t>
      </w:r>
    </w:p>
    <w:p w:rsidR="001F7966" w:rsidRPr="0023220D" w:rsidRDefault="001F7966" w:rsidP="001F7966">
      <w:pPr>
        <w:ind w:firstLine="720"/>
        <w:jc w:val="both"/>
        <w:rPr>
          <w:szCs w:val="28"/>
        </w:rPr>
      </w:pPr>
    </w:p>
    <w:p w:rsidR="001F7966" w:rsidRPr="0023220D" w:rsidRDefault="001F7966" w:rsidP="001F7966">
      <w:pPr>
        <w:ind w:firstLine="720"/>
        <w:jc w:val="both"/>
        <w:rPr>
          <w:szCs w:val="28"/>
        </w:rPr>
      </w:pPr>
      <w:proofErr w:type="gramStart"/>
      <w:r w:rsidRPr="0023220D">
        <w:rPr>
          <w:szCs w:val="28"/>
        </w:rPr>
        <w:t xml:space="preserve">Направить проект федерального закона </w:t>
      </w:r>
      <w:r w:rsidR="002765A9" w:rsidRPr="0023220D">
        <w:rPr>
          <w:szCs w:val="28"/>
        </w:rPr>
        <w:t>"О внесении изменений в Лесной кодекс Российской Федерации и Кодекс Российской Федерации об административных право-нарушениях в части право</w:t>
      </w:r>
      <w:bookmarkStart w:id="0" w:name="_GoBack"/>
      <w:bookmarkEnd w:id="0"/>
      <w:r w:rsidR="002765A9" w:rsidRPr="0023220D">
        <w:rPr>
          <w:szCs w:val="28"/>
        </w:rPr>
        <w:t>вого регулирования заготовки пищевых лесных ресурсов"</w:t>
      </w:r>
      <w:r w:rsidR="004F5DA7" w:rsidRPr="0023220D">
        <w:rPr>
          <w:szCs w:val="28"/>
        </w:rPr>
        <w:t xml:space="preserve"> </w:t>
      </w:r>
      <w:r w:rsidRPr="0023220D">
        <w:rPr>
          <w:szCs w:val="28"/>
        </w:rPr>
        <w:t>в целях анализа концептуальных положений на рассмотрение в Совет законодателей Российской Федерации при Федеральном Собрании Российской Федерации.</w:t>
      </w:r>
      <w:proofErr w:type="gramEnd"/>
    </w:p>
    <w:p w:rsidR="00E666A0" w:rsidRPr="0023220D" w:rsidRDefault="00E666A0" w:rsidP="00E666A0">
      <w:pPr>
        <w:tabs>
          <w:tab w:val="left" w:pos="426"/>
          <w:tab w:val="left" w:pos="709"/>
        </w:tabs>
        <w:jc w:val="both"/>
        <w:rPr>
          <w:szCs w:val="28"/>
        </w:rPr>
      </w:pPr>
    </w:p>
    <w:p w:rsidR="00E666A0" w:rsidRPr="0023220D" w:rsidRDefault="00E666A0" w:rsidP="004F5DA7">
      <w:pPr>
        <w:jc w:val="both"/>
        <w:rPr>
          <w:szCs w:val="28"/>
        </w:rPr>
      </w:pPr>
      <w:r w:rsidRPr="0023220D">
        <w:rPr>
          <w:szCs w:val="28"/>
        </w:rPr>
        <w:tab/>
      </w:r>
    </w:p>
    <w:p w:rsidR="004B3325" w:rsidRPr="0023220D" w:rsidRDefault="004B3325" w:rsidP="004F5DA7">
      <w:pPr>
        <w:jc w:val="both"/>
        <w:rPr>
          <w:szCs w:val="28"/>
        </w:rPr>
      </w:pPr>
    </w:p>
    <w:p w:rsidR="00E666A0" w:rsidRPr="0023220D" w:rsidRDefault="00E666A0" w:rsidP="00E666A0">
      <w:pPr>
        <w:jc w:val="both"/>
        <w:rPr>
          <w:szCs w:val="28"/>
        </w:rPr>
      </w:pPr>
      <w:r w:rsidRPr="0023220D">
        <w:rPr>
          <w:szCs w:val="28"/>
        </w:rPr>
        <w:t xml:space="preserve">Председатель комитета                                                    </w:t>
      </w:r>
      <w:r w:rsidR="004F5DA7" w:rsidRPr="0023220D">
        <w:rPr>
          <w:szCs w:val="28"/>
        </w:rPr>
        <w:t xml:space="preserve">       </w:t>
      </w:r>
      <w:r w:rsidR="0023220D">
        <w:rPr>
          <w:szCs w:val="28"/>
        </w:rPr>
        <w:t xml:space="preserve">   </w:t>
      </w:r>
      <w:r w:rsidR="00220BDA" w:rsidRPr="0023220D">
        <w:rPr>
          <w:szCs w:val="28"/>
        </w:rPr>
        <w:t>А.В. Андрейченко</w:t>
      </w:r>
    </w:p>
    <w:sectPr w:rsidR="00E666A0" w:rsidRPr="0023220D" w:rsidSect="002765A9">
      <w:headerReference w:type="default" r:id="rId9"/>
      <w:pgSz w:w="11906" w:h="16838"/>
      <w:pgMar w:top="142" w:right="850" w:bottom="568" w:left="1701" w:header="14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4FB" w:rsidRDefault="006664FB">
      <w:r>
        <w:separator/>
      </w:r>
    </w:p>
  </w:endnote>
  <w:endnote w:type="continuationSeparator" w:id="0">
    <w:p w:rsidR="006664FB" w:rsidRDefault="0066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4FB" w:rsidRDefault="006664FB">
      <w:r>
        <w:separator/>
      </w:r>
    </w:p>
  </w:footnote>
  <w:footnote w:type="continuationSeparator" w:id="0">
    <w:p w:rsidR="006664FB" w:rsidRDefault="00666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783897"/>
      <w:docPartObj>
        <w:docPartGallery w:val="Page Numbers (Top of Page)"/>
        <w:docPartUnique/>
      </w:docPartObj>
    </w:sdtPr>
    <w:sdtEndPr/>
    <w:sdtContent>
      <w:p w:rsidR="003F5919" w:rsidRDefault="003F59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09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A0"/>
    <w:rsid w:val="00022B36"/>
    <w:rsid w:val="00041EAE"/>
    <w:rsid w:val="00042643"/>
    <w:rsid w:val="00053C61"/>
    <w:rsid w:val="00080DED"/>
    <w:rsid w:val="00086454"/>
    <w:rsid w:val="000D11FD"/>
    <w:rsid w:val="000F3DFF"/>
    <w:rsid w:val="00133E05"/>
    <w:rsid w:val="00160F97"/>
    <w:rsid w:val="00176C88"/>
    <w:rsid w:val="001B3A35"/>
    <w:rsid w:val="001C4794"/>
    <w:rsid w:val="001C5162"/>
    <w:rsid w:val="001C7502"/>
    <w:rsid w:val="001D1D4A"/>
    <w:rsid w:val="001E6B94"/>
    <w:rsid w:val="001F7966"/>
    <w:rsid w:val="0020003C"/>
    <w:rsid w:val="00220BDA"/>
    <w:rsid w:val="0023220D"/>
    <w:rsid w:val="00267C0F"/>
    <w:rsid w:val="002765A9"/>
    <w:rsid w:val="003416B9"/>
    <w:rsid w:val="00357541"/>
    <w:rsid w:val="00365B34"/>
    <w:rsid w:val="00383131"/>
    <w:rsid w:val="003B4C86"/>
    <w:rsid w:val="003D4A28"/>
    <w:rsid w:val="003F2358"/>
    <w:rsid w:val="003F5919"/>
    <w:rsid w:val="00401E7F"/>
    <w:rsid w:val="00461E2B"/>
    <w:rsid w:val="004B3325"/>
    <w:rsid w:val="004E2AE4"/>
    <w:rsid w:val="004F5DA7"/>
    <w:rsid w:val="005B6ACB"/>
    <w:rsid w:val="00613841"/>
    <w:rsid w:val="006664FB"/>
    <w:rsid w:val="00666C56"/>
    <w:rsid w:val="00692D49"/>
    <w:rsid w:val="006A2D34"/>
    <w:rsid w:val="006D5C7A"/>
    <w:rsid w:val="007128C1"/>
    <w:rsid w:val="00714B50"/>
    <w:rsid w:val="007258FB"/>
    <w:rsid w:val="00726F05"/>
    <w:rsid w:val="00731D66"/>
    <w:rsid w:val="00751091"/>
    <w:rsid w:val="00771B2E"/>
    <w:rsid w:val="007D409A"/>
    <w:rsid w:val="007E13CC"/>
    <w:rsid w:val="007F0598"/>
    <w:rsid w:val="00816CB3"/>
    <w:rsid w:val="0082373A"/>
    <w:rsid w:val="008602F8"/>
    <w:rsid w:val="0087792E"/>
    <w:rsid w:val="008E19D3"/>
    <w:rsid w:val="00976D84"/>
    <w:rsid w:val="0099314B"/>
    <w:rsid w:val="009A5660"/>
    <w:rsid w:val="009B2939"/>
    <w:rsid w:val="009E5CD9"/>
    <w:rsid w:val="009F0165"/>
    <w:rsid w:val="009F0A61"/>
    <w:rsid w:val="009F626B"/>
    <w:rsid w:val="00A60885"/>
    <w:rsid w:val="00A83989"/>
    <w:rsid w:val="00B65160"/>
    <w:rsid w:val="00B668A9"/>
    <w:rsid w:val="00B803DE"/>
    <w:rsid w:val="00BE16C2"/>
    <w:rsid w:val="00C8600E"/>
    <w:rsid w:val="00C9335B"/>
    <w:rsid w:val="00C958B6"/>
    <w:rsid w:val="00CE0E5E"/>
    <w:rsid w:val="00D0358D"/>
    <w:rsid w:val="00D06E6A"/>
    <w:rsid w:val="00D17A7A"/>
    <w:rsid w:val="00DC77D2"/>
    <w:rsid w:val="00DE7044"/>
    <w:rsid w:val="00E326C2"/>
    <w:rsid w:val="00E666A0"/>
    <w:rsid w:val="00E77161"/>
    <w:rsid w:val="00E85955"/>
    <w:rsid w:val="00EA39B8"/>
    <w:rsid w:val="00EE25E9"/>
    <w:rsid w:val="00EE61F9"/>
    <w:rsid w:val="00F01DD8"/>
    <w:rsid w:val="00F82462"/>
    <w:rsid w:val="00FC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3F5919"/>
    <w:rPr>
      <w:sz w:val="28"/>
    </w:rPr>
  </w:style>
  <w:style w:type="paragraph" w:styleId="a7">
    <w:name w:val="Balloon Text"/>
    <w:basedOn w:val="a"/>
    <w:link w:val="a8"/>
    <w:rsid w:val="00365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65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3F5919"/>
    <w:rPr>
      <w:sz w:val="28"/>
    </w:rPr>
  </w:style>
  <w:style w:type="paragraph" w:styleId="a7">
    <w:name w:val="Balloon Text"/>
    <w:basedOn w:val="a"/>
    <w:link w:val="a8"/>
    <w:rsid w:val="00365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65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</TotalTime>
  <Pages>1</Pages>
  <Words>169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5</cp:revision>
  <cp:lastPrinted>2021-10-18T00:40:00Z</cp:lastPrinted>
  <dcterms:created xsi:type="dcterms:W3CDTF">2022-10-24T03:36:00Z</dcterms:created>
  <dcterms:modified xsi:type="dcterms:W3CDTF">2022-10-24T04:09:00Z</dcterms:modified>
</cp:coreProperties>
</file>