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7159730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826719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17.10.2022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826719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  <w:bookmarkStart w:id="0" w:name="_GoBack"/>
            <w:bookmarkEnd w:id="0"/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180608" w:rsidRPr="00ED3049">
              <w:t xml:space="preserve">"О внесении изменений в Закон </w:t>
            </w:r>
            <w:r w:rsidR="00180608" w:rsidRPr="00ED3049">
              <w:rPr>
                <w:szCs w:val="28"/>
              </w:rPr>
              <w:t xml:space="preserve">Приморского края </w:t>
            </w:r>
            <w:r w:rsidR="00180608" w:rsidRPr="00ED3049">
              <w:t>"</w:t>
            </w:r>
            <w:r w:rsidR="00180608" w:rsidRPr="00ED3049">
              <w:rPr>
                <w:szCs w:val="28"/>
              </w:rPr>
              <w:t>Об управлении собственностью Приморского края"</w:t>
            </w:r>
            <w:r w:rsidR="00A3625E">
              <w:t xml:space="preserve"> </w:t>
            </w:r>
            <w:r>
              <w:t>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2D753C">
        <w:t xml:space="preserve"> и обсудив</w:t>
      </w:r>
      <w:r w:rsidRPr="00E576ED">
        <w:t xml:space="preserve"> проект закона Примор</w:t>
      </w:r>
      <w:r w:rsidR="00F21FA8" w:rsidRPr="00E576ED">
        <w:t xml:space="preserve">ского края </w:t>
      </w:r>
      <w:r w:rsidR="00180608" w:rsidRPr="00ED3049">
        <w:t xml:space="preserve">"О внесении изменений в Закон </w:t>
      </w:r>
      <w:r w:rsidR="00180608" w:rsidRPr="00ED3049">
        <w:rPr>
          <w:szCs w:val="28"/>
        </w:rPr>
        <w:t xml:space="preserve">Приморского края </w:t>
      </w:r>
      <w:r w:rsidR="00180608" w:rsidRPr="00ED3049">
        <w:t>"</w:t>
      </w:r>
      <w:r w:rsidR="00180608" w:rsidRPr="00ED3049">
        <w:rPr>
          <w:szCs w:val="28"/>
        </w:rPr>
        <w:t>Об управлении собственностью Приморского края"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180608" w:rsidRPr="00ED3049">
        <w:t xml:space="preserve">"О внесении изменений в Закон </w:t>
      </w:r>
      <w:r w:rsidR="00180608" w:rsidRPr="00ED3049">
        <w:rPr>
          <w:szCs w:val="28"/>
        </w:rPr>
        <w:t xml:space="preserve">Приморского края </w:t>
      </w:r>
      <w:r w:rsidR="00180608" w:rsidRPr="00ED3049">
        <w:t>"</w:t>
      </w:r>
      <w:r w:rsidR="00180608" w:rsidRPr="00ED3049">
        <w:rPr>
          <w:szCs w:val="28"/>
        </w:rPr>
        <w:t>Об управлении собственностью Приморского края"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2505A6">
        <w:rPr>
          <w:szCs w:val="28"/>
        </w:rPr>
        <w:t>3.</w:t>
      </w:r>
      <w:r w:rsidR="007D4547" w:rsidRPr="002505A6">
        <w:rPr>
          <w:szCs w:val="28"/>
        </w:rPr>
        <w:t xml:space="preserve">Поручить </w:t>
      </w:r>
      <w:r w:rsidR="00281A2A" w:rsidRPr="0047654D">
        <w:rPr>
          <w:szCs w:val="28"/>
        </w:rPr>
        <w:t>Исаков</w:t>
      </w:r>
      <w:r w:rsidR="00281A2A">
        <w:rPr>
          <w:szCs w:val="28"/>
        </w:rPr>
        <w:t>у</w:t>
      </w:r>
      <w:r w:rsidR="00281A2A" w:rsidRPr="0047654D">
        <w:rPr>
          <w:szCs w:val="28"/>
        </w:rPr>
        <w:t xml:space="preserve"> Владимир</w:t>
      </w:r>
      <w:r w:rsidR="00281A2A">
        <w:rPr>
          <w:szCs w:val="28"/>
        </w:rPr>
        <w:t>у</w:t>
      </w:r>
      <w:r w:rsidR="00281A2A" w:rsidRPr="0047654D">
        <w:rPr>
          <w:szCs w:val="28"/>
        </w:rPr>
        <w:t xml:space="preserve"> Владимирович</w:t>
      </w:r>
      <w:r w:rsidR="00281A2A">
        <w:rPr>
          <w:szCs w:val="28"/>
        </w:rPr>
        <w:t>у</w:t>
      </w:r>
      <w:r w:rsidR="00281A2A" w:rsidRPr="0047654D">
        <w:rPr>
          <w:szCs w:val="28"/>
        </w:rPr>
        <w:t>, председател</w:t>
      </w:r>
      <w:r w:rsidR="00281A2A">
        <w:rPr>
          <w:szCs w:val="28"/>
        </w:rPr>
        <w:t>ю</w:t>
      </w:r>
      <w:r w:rsidR="00281A2A" w:rsidRPr="0047654D">
        <w:rPr>
          <w:szCs w:val="28"/>
        </w:rPr>
        <w:t xml:space="preserve"> комитета по экономической политике и собственности</w:t>
      </w:r>
      <w:r w:rsidR="007D4547">
        <w:rPr>
          <w:szCs w:val="28"/>
        </w:rPr>
        <w:t>,</w:t>
      </w:r>
      <w:r w:rsidR="007D4547" w:rsidRPr="00E576ED">
        <w:rPr>
          <w:szCs w:val="28"/>
        </w:rPr>
        <w:t xml:space="preserve"> выступить на заседании Законодательного Собрания с</w:t>
      </w:r>
      <w:r w:rsidR="007D4547" w:rsidRPr="00A93CA0">
        <w:rPr>
          <w:szCs w:val="28"/>
        </w:rPr>
        <w:t xml:space="preserve"> докладом по данному вопросу.</w:t>
      </w: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F9A" w:rsidRDefault="001E2F9A">
      <w:r>
        <w:separator/>
      </w:r>
    </w:p>
  </w:endnote>
  <w:endnote w:type="continuationSeparator" w:id="0">
    <w:p w:rsidR="001E2F9A" w:rsidRDefault="001E2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F9A" w:rsidRDefault="001E2F9A">
      <w:r>
        <w:separator/>
      </w:r>
    </w:p>
  </w:footnote>
  <w:footnote w:type="continuationSeparator" w:id="0">
    <w:p w:rsidR="001E2F9A" w:rsidRDefault="001E2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80608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6BF4"/>
    <w:rsid w:val="000E269E"/>
    <w:rsid w:val="001208E2"/>
    <w:rsid w:val="00160F97"/>
    <w:rsid w:val="00180608"/>
    <w:rsid w:val="001831BF"/>
    <w:rsid w:val="001B3A35"/>
    <w:rsid w:val="001C5162"/>
    <w:rsid w:val="001E2F9A"/>
    <w:rsid w:val="0020003C"/>
    <w:rsid w:val="00213214"/>
    <w:rsid w:val="0024665A"/>
    <w:rsid w:val="002505A6"/>
    <w:rsid w:val="0026074E"/>
    <w:rsid w:val="00274465"/>
    <w:rsid w:val="00281A2A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4C86"/>
    <w:rsid w:val="003D4A28"/>
    <w:rsid w:val="003F2358"/>
    <w:rsid w:val="00421CB1"/>
    <w:rsid w:val="004562F9"/>
    <w:rsid w:val="00461E2B"/>
    <w:rsid w:val="004D0186"/>
    <w:rsid w:val="005A6A9B"/>
    <w:rsid w:val="005F4BAD"/>
    <w:rsid w:val="00623A01"/>
    <w:rsid w:val="00624BBF"/>
    <w:rsid w:val="00692D49"/>
    <w:rsid w:val="00696449"/>
    <w:rsid w:val="007128C1"/>
    <w:rsid w:val="007258FB"/>
    <w:rsid w:val="00751091"/>
    <w:rsid w:val="007C420C"/>
    <w:rsid w:val="007D4547"/>
    <w:rsid w:val="007E091C"/>
    <w:rsid w:val="007F0598"/>
    <w:rsid w:val="008045A9"/>
    <w:rsid w:val="00805FF7"/>
    <w:rsid w:val="008266E5"/>
    <w:rsid w:val="00826719"/>
    <w:rsid w:val="008602F8"/>
    <w:rsid w:val="00871D12"/>
    <w:rsid w:val="00875E04"/>
    <w:rsid w:val="0087792E"/>
    <w:rsid w:val="008E27D7"/>
    <w:rsid w:val="00901C0B"/>
    <w:rsid w:val="0091258D"/>
    <w:rsid w:val="009637B6"/>
    <w:rsid w:val="0099314B"/>
    <w:rsid w:val="009E5CD9"/>
    <w:rsid w:val="009F0165"/>
    <w:rsid w:val="009F626B"/>
    <w:rsid w:val="00A3625E"/>
    <w:rsid w:val="00A5173F"/>
    <w:rsid w:val="00A570A8"/>
    <w:rsid w:val="00A93CA0"/>
    <w:rsid w:val="00B24051"/>
    <w:rsid w:val="00B43FC4"/>
    <w:rsid w:val="00B51665"/>
    <w:rsid w:val="00B668A9"/>
    <w:rsid w:val="00B803DE"/>
    <w:rsid w:val="00BC490D"/>
    <w:rsid w:val="00BE16C2"/>
    <w:rsid w:val="00C7273E"/>
    <w:rsid w:val="00C9335B"/>
    <w:rsid w:val="00C958B6"/>
    <w:rsid w:val="00CA3F39"/>
    <w:rsid w:val="00D17A7A"/>
    <w:rsid w:val="00D27573"/>
    <w:rsid w:val="00DE0D95"/>
    <w:rsid w:val="00E15CB5"/>
    <w:rsid w:val="00E326C2"/>
    <w:rsid w:val="00E40F91"/>
    <w:rsid w:val="00E576ED"/>
    <w:rsid w:val="00E77161"/>
    <w:rsid w:val="00E85955"/>
    <w:rsid w:val="00EB1DF6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49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38</cp:revision>
  <cp:lastPrinted>2021-03-14T23:34:00Z</cp:lastPrinted>
  <dcterms:created xsi:type="dcterms:W3CDTF">2019-01-14T07:14:00Z</dcterms:created>
  <dcterms:modified xsi:type="dcterms:W3CDTF">2022-10-12T23:48:00Z</dcterms:modified>
</cp:coreProperties>
</file>