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7163285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657963" w:rsidP="00F533CD">
            <w:pPr>
              <w:rPr>
                <w:sz w:val="24"/>
              </w:rPr>
            </w:pPr>
            <w:r>
              <w:rPr>
                <w:sz w:val="24"/>
              </w:rPr>
              <w:t>17.10.2022</w:t>
            </w: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5C2AA7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657963">
              <w:rPr>
                <w:sz w:val="24"/>
                <w:szCs w:val="24"/>
              </w:rPr>
              <w:t>147</w:t>
            </w:r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F533CD" w:rsidP="003C0F6D">
            <w:pPr>
              <w:jc w:val="both"/>
            </w:pPr>
            <w:r w:rsidRPr="00F533CD">
              <w:t xml:space="preserve">О проекте закона Приморского края </w:t>
            </w:r>
            <w:r w:rsidR="009C0DBA" w:rsidRPr="00ED3049">
              <w:t xml:space="preserve">"О внесении изменений в Закон </w:t>
            </w:r>
            <w:r w:rsidR="009C0DBA" w:rsidRPr="00ED3049">
              <w:rPr>
                <w:szCs w:val="28"/>
              </w:rPr>
              <w:t xml:space="preserve">Приморского края </w:t>
            </w:r>
            <w:r w:rsidR="009C0DBA" w:rsidRPr="00ED3049">
              <w:t>"</w:t>
            </w:r>
            <w:r w:rsidR="009C0DBA" w:rsidRPr="00ED3049">
              <w:rPr>
                <w:szCs w:val="28"/>
              </w:rPr>
              <w:t>Об управлении собственностью Приморского края"</w:t>
            </w:r>
            <w:r w:rsidR="0026074E"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5C2AA7">
        <w:t xml:space="preserve"> и обсудив </w:t>
      </w:r>
      <w:r w:rsidR="00F533CD">
        <w:t xml:space="preserve">внесенный комитетом </w:t>
      </w:r>
      <w:r>
        <w:t>проект закона Примор</w:t>
      </w:r>
      <w:r w:rsidR="00F533CD">
        <w:t xml:space="preserve">ского края </w:t>
      </w:r>
      <w:r w:rsidR="009C0DBA" w:rsidRPr="00ED3049">
        <w:t xml:space="preserve">"О внесении изменений в Закон </w:t>
      </w:r>
      <w:r w:rsidR="009C0DBA" w:rsidRPr="00ED3049">
        <w:rPr>
          <w:szCs w:val="28"/>
        </w:rPr>
        <w:t xml:space="preserve">Приморского края </w:t>
      </w:r>
      <w:r w:rsidR="009C0DBA" w:rsidRPr="00ED3049">
        <w:t>"</w:t>
      </w:r>
      <w:r w:rsidR="009C0DBA" w:rsidRPr="00ED3049">
        <w:rPr>
          <w:szCs w:val="28"/>
        </w:rPr>
        <w:t>Об управлении собственностью Приморского края"</w:t>
      </w:r>
      <w:r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>1.Рассмотреть проект закона Примор</w:t>
      </w:r>
      <w:r w:rsidR="008742F1">
        <w:t xml:space="preserve">ского края </w:t>
      </w:r>
      <w:r w:rsidR="009C0DBA" w:rsidRPr="00ED3049">
        <w:t xml:space="preserve">"О внесении изменений в Закон </w:t>
      </w:r>
      <w:r w:rsidR="009C0DBA" w:rsidRPr="00ED3049">
        <w:rPr>
          <w:szCs w:val="28"/>
        </w:rPr>
        <w:t xml:space="preserve">Приморского края </w:t>
      </w:r>
      <w:r w:rsidR="009C0DBA" w:rsidRPr="00ED3049">
        <w:t>"</w:t>
      </w:r>
      <w:r w:rsidR="009C0DBA" w:rsidRPr="00ED3049">
        <w:rPr>
          <w:szCs w:val="28"/>
        </w:rPr>
        <w:t>Об управлении собственностью Приморского края"</w:t>
      </w:r>
      <w:r>
        <w:t xml:space="preserve"> 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Pr="006B3EF3" w:rsidRDefault="0026074E" w:rsidP="006B3EF3">
      <w:pPr>
        <w:jc w:val="both"/>
        <w:rPr>
          <w:szCs w:val="28"/>
        </w:rPr>
      </w:pPr>
      <w:r>
        <w:tab/>
      </w:r>
      <w:r w:rsidRPr="006B3EF3">
        <w:rPr>
          <w:szCs w:val="28"/>
        </w:rPr>
        <w:t>3.Поручить</w:t>
      </w:r>
      <w:r w:rsidR="00CC7915" w:rsidRPr="006B3EF3">
        <w:rPr>
          <w:szCs w:val="28"/>
        </w:rPr>
        <w:t xml:space="preserve"> </w:t>
      </w:r>
      <w:r w:rsidR="00AE20F2" w:rsidRPr="0047654D">
        <w:rPr>
          <w:szCs w:val="28"/>
        </w:rPr>
        <w:t>Исаков</w:t>
      </w:r>
      <w:r w:rsidR="00AE20F2">
        <w:rPr>
          <w:szCs w:val="28"/>
        </w:rPr>
        <w:t>у</w:t>
      </w:r>
      <w:r w:rsidR="00AE20F2" w:rsidRPr="0047654D">
        <w:rPr>
          <w:szCs w:val="28"/>
        </w:rPr>
        <w:t xml:space="preserve"> Владимир</w:t>
      </w:r>
      <w:r w:rsidR="00AE20F2">
        <w:rPr>
          <w:szCs w:val="28"/>
        </w:rPr>
        <w:t>у</w:t>
      </w:r>
      <w:r w:rsidR="00AE20F2" w:rsidRPr="0047654D">
        <w:rPr>
          <w:szCs w:val="28"/>
        </w:rPr>
        <w:t xml:space="preserve"> Владимирович</w:t>
      </w:r>
      <w:r w:rsidR="00AE20F2">
        <w:rPr>
          <w:szCs w:val="28"/>
        </w:rPr>
        <w:t>у</w:t>
      </w:r>
      <w:r w:rsidR="00AE20F2" w:rsidRPr="0047654D">
        <w:rPr>
          <w:szCs w:val="28"/>
        </w:rPr>
        <w:t>, председател</w:t>
      </w:r>
      <w:r w:rsidR="00AE20F2">
        <w:rPr>
          <w:szCs w:val="28"/>
        </w:rPr>
        <w:t>ю</w:t>
      </w:r>
      <w:r w:rsidR="00AE20F2" w:rsidRPr="0047654D">
        <w:rPr>
          <w:szCs w:val="28"/>
        </w:rPr>
        <w:t xml:space="preserve"> комитета по экономической политике и собственности</w:t>
      </w:r>
      <w:r w:rsidRPr="006B3EF3">
        <w:rPr>
          <w:szCs w:val="28"/>
        </w:rPr>
        <w:t>, выступить на заседании Законодательного Собрания с докладом по данному вопросу.</w:t>
      </w:r>
    </w:p>
    <w:p w:rsidR="00605B88" w:rsidRDefault="00605B8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4.Определить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– </w:t>
      </w:r>
      <w:r w:rsidR="00A1707E">
        <w:rPr>
          <w:szCs w:val="28"/>
        </w:rPr>
        <w:t>5</w:t>
      </w:r>
      <w:bookmarkStart w:id="0" w:name="_GoBack"/>
      <w:bookmarkEnd w:id="0"/>
      <w:r>
        <w:rPr>
          <w:szCs w:val="28"/>
        </w:rPr>
        <w:t xml:space="preserve"> ми</w:t>
      </w:r>
      <w:r w:rsidR="00E156ED">
        <w:rPr>
          <w:szCs w:val="28"/>
        </w:rPr>
        <w:t xml:space="preserve">нут, в том числе для доклада – </w:t>
      </w:r>
      <w:r w:rsidR="009E5955">
        <w:rPr>
          <w:szCs w:val="28"/>
        </w:rPr>
        <w:t>2</w:t>
      </w:r>
      <w:r>
        <w:rPr>
          <w:szCs w:val="28"/>
        </w:rPr>
        <w:t xml:space="preserve">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6F2062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419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3E6" w:rsidRDefault="00B043E6">
      <w:r>
        <w:separator/>
      </w:r>
    </w:p>
  </w:endnote>
  <w:endnote w:type="continuationSeparator" w:id="0">
    <w:p w:rsidR="00B043E6" w:rsidRDefault="00B04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3E6" w:rsidRDefault="00B043E6">
      <w:r>
        <w:separator/>
      </w:r>
    </w:p>
  </w:footnote>
  <w:footnote w:type="continuationSeparator" w:id="0">
    <w:p w:rsidR="00B043E6" w:rsidRDefault="00B043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195" w:rsidRDefault="008E41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21111">
      <w:rPr>
        <w:noProof/>
      </w:rPr>
      <w:t>2</w:t>
    </w:r>
    <w:r>
      <w:fldChar w:fldCharType="end"/>
    </w:r>
  </w:p>
  <w:p w:rsidR="008E4195" w:rsidRDefault="008E4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72635"/>
    <w:rsid w:val="00080DED"/>
    <w:rsid w:val="000B3996"/>
    <w:rsid w:val="00105A7A"/>
    <w:rsid w:val="0011738D"/>
    <w:rsid w:val="001373B4"/>
    <w:rsid w:val="00160F97"/>
    <w:rsid w:val="001A3E20"/>
    <w:rsid w:val="001B3A35"/>
    <w:rsid w:val="001C5162"/>
    <w:rsid w:val="0020003C"/>
    <w:rsid w:val="0026074E"/>
    <w:rsid w:val="0030379F"/>
    <w:rsid w:val="00357541"/>
    <w:rsid w:val="00383131"/>
    <w:rsid w:val="003B4C86"/>
    <w:rsid w:val="003B681C"/>
    <w:rsid w:val="003C0F6D"/>
    <w:rsid w:val="003D3B5A"/>
    <w:rsid w:val="003D4A28"/>
    <w:rsid w:val="003D73A5"/>
    <w:rsid w:val="003F2358"/>
    <w:rsid w:val="00421111"/>
    <w:rsid w:val="00461E2B"/>
    <w:rsid w:val="004D1134"/>
    <w:rsid w:val="004E3483"/>
    <w:rsid w:val="00511C14"/>
    <w:rsid w:val="005126D4"/>
    <w:rsid w:val="00516E63"/>
    <w:rsid w:val="005C2AA7"/>
    <w:rsid w:val="005F712B"/>
    <w:rsid w:val="00602BE8"/>
    <w:rsid w:val="00605B88"/>
    <w:rsid w:val="006124FF"/>
    <w:rsid w:val="00624BBF"/>
    <w:rsid w:val="00657963"/>
    <w:rsid w:val="00692D49"/>
    <w:rsid w:val="006B3EF3"/>
    <w:rsid w:val="006F2062"/>
    <w:rsid w:val="007128C1"/>
    <w:rsid w:val="007258FB"/>
    <w:rsid w:val="00751091"/>
    <w:rsid w:val="00777BEE"/>
    <w:rsid w:val="007C3411"/>
    <w:rsid w:val="007F0598"/>
    <w:rsid w:val="008045A9"/>
    <w:rsid w:val="008602F8"/>
    <w:rsid w:val="008742F1"/>
    <w:rsid w:val="0087792E"/>
    <w:rsid w:val="008E4195"/>
    <w:rsid w:val="009637B6"/>
    <w:rsid w:val="00975903"/>
    <w:rsid w:val="0099314B"/>
    <w:rsid w:val="009C0DBA"/>
    <w:rsid w:val="009E5955"/>
    <w:rsid w:val="009E5CD9"/>
    <w:rsid w:val="009F0165"/>
    <w:rsid w:val="009F626B"/>
    <w:rsid w:val="00A123AE"/>
    <w:rsid w:val="00A1707E"/>
    <w:rsid w:val="00AE20F2"/>
    <w:rsid w:val="00B043E6"/>
    <w:rsid w:val="00B668A9"/>
    <w:rsid w:val="00B717BB"/>
    <w:rsid w:val="00B803DE"/>
    <w:rsid w:val="00BE16C2"/>
    <w:rsid w:val="00C200F5"/>
    <w:rsid w:val="00C9335B"/>
    <w:rsid w:val="00C958B6"/>
    <w:rsid w:val="00CA7EA2"/>
    <w:rsid w:val="00CC737C"/>
    <w:rsid w:val="00CC7915"/>
    <w:rsid w:val="00D17A7A"/>
    <w:rsid w:val="00E156ED"/>
    <w:rsid w:val="00E326C2"/>
    <w:rsid w:val="00E52025"/>
    <w:rsid w:val="00E77161"/>
    <w:rsid w:val="00E8070E"/>
    <w:rsid w:val="00E85955"/>
    <w:rsid w:val="00E93B64"/>
    <w:rsid w:val="00F01DD8"/>
    <w:rsid w:val="00F13FD4"/>
    <w:rsid w:val="00F315C2"/>
    <w:rsid w:val="00F533CD"/>
    <w:rsid w:val="00F662A9"/>
    <w:rsid w:val="00FA1656"/>
    <w:rsid w:val="00FC098C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7CC42-27E8-4189-9F24-A4A5EE5CC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205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34</cp:revision>
  <cp:lastPrinted>2021-07-06T05:11:00Z</cp:lastPrinted>
  <dcterms:created xsi:type="dcterms:W3CDTF">2019-01-14T07:13:00Z</dcterms:created>
  <dcterms:modified xsi:type="dcterms:W3CDTF">2022-10-13T00:48:00Z</dcterms:modified>
</cp:coreProperties>
</file>