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160270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FD1A24" w:rsidP="00FD1A24">
            <w:pPr>
              <w:ind w:left="36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1826B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C77F2B" w:rsidRPr="00484256">
              <w:rPr>
                <w:szCs w:val="28"/>
              </w:rPr>
              <w:t>"О внесении изменени</w:t>
            </w:r>
            <w:r w:rsidR="00C77F2B">
              <w:rPr>
                <w:szCs w:val="28"/>
              </w:rPr>
              <w:t>я</w:t>
            </w:r>
            <w:r w:rsidR="00C77F2B" w:rsidRPr="00484256">
              <w:rPr>
                <w:szCs w:val="28"/>
              </w:rPr>
              <w:t xml:space="preserve"> в статью 1 Закона Приморского края "О приватизации имущества Приморского края"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C77F2B" w:rsidRPr="00484256">
        <w:rPr>
          <w:szCs w:val="28"/>
        </w:rPr>
        <w:t>"О внесении изменени</w:t>
      </w:r>
      <w:r w:rsidR="00C77F2B">
        <w:rPr>
          <w:szCs w:val="28"/>
        </w:rPr>
        <w:t>я</w:t>
      </w:r>
      <w:r w:rsidR="00C77F2B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C77F2B" w:rsidRPr="00484256">
        <w:rPr>
          <w:szCs w:val="28"/>
        </w:rPr>
        <w:t>"О внесении изменени</w:t>
      </w:r>
      <w:r w:rsidR="00C77F2B">
        <w:rPr>
          <w:szCs w:val="28"/>
        </w:rPr>
        <w:t>я</w:t>
      </w:r>
      <w:r w:rsidR="00C77F2B" w:rsidRPr="00484256">
        <w:rPr>
          <w:szCs w:val="28"/>
        </w:rPr>
        <w:t xml:space="preserve"> в статью 1 Закона Приморского края "О приватизации имущества Приморского края"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C77F2B">
        <w:rPr>
          <w:szCs w:val="28"/>
        </w:rPr>
        <w:t>3.</w:t>
      </w:r>
      <w:r w:rsidR="007D4547" w:rsidRPr="00C77F2B">
        <w:rPr>
          <w:szCs w:val="28"/>
        </w:rPr>
        <w:t xml:space="preserve">Поручить </w:t>
      </w:r>
      <w:r w:rsidR="00BC0B95" w:rsidRPr="0047654D">
        <w:rPr>
          <w:szCs w:val="28"/>
        </w:rPr>
        <w:t>Исаков</w:t>
      </w:r>
      <w:r w:rsidR="00BC0B95">
        <w:rPr>
          <w:szCs w:val="28"/>
        </w:rPr>
        <w:t>у</w:t>
      </w:r>
      <w:r w:rsidR="00BC0B95" w:rsidRPr="0047654D">
        <w:rPr>
          <w:szCs w:val="28"/>
        </w:rPr>
        <w:t xml:space="preserve"> Владимир</w:t>
      </w:r>
      <w:r w:rsidR="00BC0B95">
        <w:rPr>
          <w:szCs w:val="28"/>
        </w:rPr>
        <w:t>у</w:t>
      </w:r>
      <w:r w:rsidR="00BC0B95" w:rsidRPr="0047654D">
        <w:rPr>
          <w:szCs w:val="28"/>
        </w:rPr>
        <w:t xml:space="preserve"> Владимирович</w:t>
      </w:r>
      <w:r w:rsidR="00BC0B95">
        <w:rPr>
          <w:szCs w:val="28"/>
        </w:rPr>
        <w:t>у</w:t>
      </w:r>
      <w:r w:rsidR="00BC0B95" w:rsidRPr="0047654D">
        <w:rPr>
          <w:szCs w:val="28"/>
        </w:rPr>
        <w:t>, председател</w:t>
      </w:r>
      <w:r w:rsidR="00BC0B95">
        <w:rPr>
          <w:szCs w:val="28"/>
        </w:rPr>
        <w:t>ю</w:t>
      </w:r>
      <w:r w:rsidR="00BC0B95" w:rsidRPr="0047654D">
        <w:rPr>
          <w:szCs w:val="28"/>
        </w:rPr>
        <w:t xml:space="preserve"> комитета по экономической политике и собственности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F44" w:rsidRDefault="00C64F44">
      <w:r>
        <w:separator/>
      </w:r>
    </w:p>
  </w:endnote>
  <w:endnote w:type="continuationSeparator" w:id="0">
    <w:p w:rsidR="00C64F44" w:rsidRDefault="00C64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F44" w:rsidRDefault="00C64F44">
      <w:r>
        <w:separator/>
      </w:r>
    </w:p>
  </w:footnote>
  <w:footnote w:type="continuationSeparator" w:id="0">
    <w:p w:rsidR="00C64F44" w:rsidRDefault="00C64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D753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26BA"/>
    <w:rsid w:val="001831BF"/>
    <w:rsid w:val="001B3A35"/>
    <w:rsid w:val="001C5162"/>
    <w:rsid w:val="0020003C"/>
    <w:rsid w:val="00213214"/>
    <w:rsid w:val="0024665A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5A6A9B"/>
    <w:rsid w:val="005B0B5F"/>
    <w:rsid w:val="005F4BAD"/>
    <w:rsid w:val="00623A01"/>
    <w:rsid w:val="00624BBF"/>
    <w:rsid w:val="00643B2F"/>
    <w:rsid w:val="00692D49"/>
    <w:rsid w:val="00696449"/>
    <w:rsid w:val="007128C1"/>
    <w:rsid w:val="007258FB"/>
    <w:rsid w:val="00751091"/>
    <w:rsid w:val="007C420C"/>
    <w:rsid w:val="007D4547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E27D7"/>
    <w:rsid w:val="00901C0B"/>
    <w:rsid w:val="0091258D"/>
    <w:rsid w:val="009637B6"/>
    <w:rsid w:val="0099314B"/>
    <w:rsid w:val="009C660B"/>
    <w:rsid w:val="009E5CD9"/>
    <w:rsid w:val="009F0165"/>
    <w:rsid w:val="009F626B"/>
    <w:rsid w:val="00A3625E"/>
    <w:rsid w:val="00A5173F"/>
    <w:rsid w:val="00A570A8"/>
    <w:rsid w:val="00A93CA0"/>
    <w:rsid w:val="00B24051"/>
    <w:rsid w:val="00B43FC4"/>
    <w:rsid w:val="00B51665"/>
    <w:rsid w:val="00B668A9"/>
    <w:rsid w:val="00B803DE"/>
    <w:rsid w:val="00BC0B95"/>
    <w:rsid w:val="00BC490D"/>
    <w:rsid w:val="00BE16C2"/>
    <w:rsid w:val="00C64F44"/>
    <w:rsid w:val="00C7273E"/>
    <w:rsid w:val="00C77F2B"/>
    <w:rsid w:val="00C9335B"/>
    <w:rsid w:val="00C958B6"/>
    <w:rsid w:val="00CA3F39"/>
    <w:rsid w:val="00D17A7A"/>
    <w:rsid w:val="00D27573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  <w:rsid w:val="00FD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39</cp:revision>
  <cp:lastPrinted>2022-10-12T23:56:00Z</cp:lastPrinted>
  <dcterms:created xsi:type="dcterms:W3CDTF">2019-01-14T07:14:00Z</dcterms:created>
  <dcterms:modified xsi:type="dcterms:W3CDTF">2022-10-12T23:56:00Z</dcterms:modified>
</cp:coreProperties>
</file>