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27160042" r:id="rId8"/>
        </w:object>
      </w:r>
    </w:p>
    <w:tbl>
      <w:tblPr>
        <w:tblW w:w="5001" w:type="pct"/>
        <w:tblInd w:w="106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0"/>
        <w:gridCol w:w="1474"/>
        <w:gridCol w:w="3162"/>
        <w:gridCol w:w="771"/>
        <w:gridCol w:w="923"/>
      </w:tblGrid>
      <w:tr w:rsidR="00357541" w:rsidTr="0091258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91258D">
        <w:trPr>
          <w:cantSplit/>
        </w:trPr>
        <w:tc>
          <w:tcPr>
            <w:tcW w:w="1693" w:type="pct"/>
          </w:tcPr>
          <w:p w:rsidR="00357541" w:rsidRPr="007D15C4" w:rsidRDefault="007D15C4" w:rsidP="007D15C4">
            <w:pPr>
              <w:rPr>
                <w:sz w:val="24"/>
                <w:szCs w:val="24"/>
              </w:rPr>
            </w:pPr>
            <w:r w:rsidRPr="007D15C4">
              <w:rPr>
                <w:sz w:val="24"/>
                <w:szCs w:val="24"/>
              </w:rPr>
              <w:t>17.10.2022</w:t>
            </w:r>
          </w:p>
        </w:tc>
        <w:tc>
          <w:tcPr>
            <w:tcW w:w="2422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1" w:type="pct"/>
          </w:tcPr>
          <w:p w:rsidR="007D15C4" w:rsidRPr="007D15C4" w:rsidRDefault="007D15C4" w:rsidP="007D15C4">
            <w:pPr>
              <w:ind w:hanging="107"/>
              <w:rPr>
                <w:sz w:val="24"/>
                <w:szCs w:val="24"/>
              </w:rPr>
            </w:pPr>
            <w:r w:rsidRPr="007D15C4">
              <w:rPr>
                <w:sz w:val="24"/>
                <w:szCs w:val="24"/>
              </w:rPr>
              <w:t>154</w:t>
            </w:r>
            <w:bookmarkStart w:id="0" w:name="_GoBack"/>
            <w:bookmarkEnd w:id="0"/>
          </w:p>
        </w:tc>
      </w:tr>
      <w:tr w:rsidR="00357541" w:rsidTr="0091258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13214" w:rsidTr="0091258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13214" w:rsidRDefault="00213214" w:rsidP="007C420C">
            <w:pPr>
              <w:jc w:val="both"/>
            </w:pPr>
            <w:r>
              <w:t>О проекте закона Примор</w:t>
            </w:r>
            <w:r w:rsidR="00F21FA8">
              <w:t xml:space="preserve">ского края </w:t>
            </w:r>
            <w:r w:rsidR="005C6256" w:rsidRPr="006815C8">
              <w:rPr>
                <w:szCs w:val="28"/>
              </w:rPr>
              <w:t>"О внесении изменения в статью 4 Закона Приморского края 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</w:t>
            </w:r>
            <w:r w:rsidR="00A3625E">
              <w:t xml:space="preserve"> </w:t>
            </w:r>
            <w:r>
              <w:t>(второе, третье чтения)</w:t>
            </w:r>
          </w:p>
        </w:tc>
      </w:tr>
    </w:tbl>
    <w:p w:rsidR="00213214" w:rsidRDefault="00213214" w:rsidP="00213214">
      <w:pPr>
        <w:jc w:val="both"/>
      </w:pPr>
    </w:p>
    <w:p w:rsidR="00213214" w:rsidRDefault="00213214" w:rsidP="00213214">
      <w:pPr>
        <w:jc w:val="both"/>
        <w:rPr>
          <w:szCs w:val="28"/>
        </w:rPr>
      </w:pPr>
      <w:r>
        <w:tab/>
      </w:r>
      <w:r w:rsidRPr="002D753C">
        <w:t>Рассмотрев</w:t>
      </w:r>
      <w:r w:rsidR="002D753C">
        <w:t xml:space="preserve"> и обсудив</w:t>
      </w:r>
      <w:r w:rsidRPr="00E576ED">
        <w:t xml:space="preserve"> проект закона Примор</w:t>
      </w:r>
      <w:r w:rsidR="00F21FA8" w:rsidRPr="00E576ED">
        <w:t xml:space="preserve">ского края </w:t>
      </w:r>
      <w:r w:rsidR="005C6256" w:rsidRPr="006815C8">
        <w:rPr>
          <w:szCs w:val="28"/>
        </w:rPr>
        <w:t>"О внесении изменения в статью 4 Закона Приморского края 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</w:t>
      </w:r>
      <w:r>
        <w:t xml:space="preserve">, </w:t>
      </w:r>
      <w:r w:rsidR="00055E36">
        <w:t xml:space="preserve">подготовленный к </w:t>
      </w:r>
      <w:r w:rsidR="00E15CB5">
        <w:t xml:space="preserve">рассмотрению во втором и третьем </w:t>
      </w:r>
      <w:r w:rsidR="00F42766" w:rsidRPr="0033063F">
        <w:t>чтени</w:t>
      </w:r>
      <w:r w:rsidR="00E15CB5">
        <w:t>ях</w:t>
      </w:r>
      <w:r w:rsidR="00B43FC4" w:rsidRPr="0033063F">
        <w:t>,</w:t>
      </w:r>
      <w:r w:rsidR="00B43FC4">
        <w:t xml:space="preserve"> </w:t>
      </w:r>
      <w:r>
        <w:rPr>
          <w:szCs w:val="28"/>
        </w:rPr>
        <w:t xml:space="preserve">комитет 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>РЕШИЛ: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ab/>
        <w:t>1.Рассмотреть проект закона Примор</w:t>
      </w:r>
      <w:r w:rsidR="00F21FA8">
        <w:t xml:space="preserve">ского края </w:t>
      </w:r>
      <w:r w:rsidR="005C6256" w:rsidRPr="006815C8">
        <w:rPr>
          <w:szCs w:val="28"/>
        </w:rPr>
        <w:t>"О внесении изменения в статью 4 Закона Приморского края 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</w:t>
      </w:r>
      <w:r>
        <w:t xml:space="preserve"> во втором и третьем чтениях на очередном заседании Законодательного Собрания.</w:t>
      </w:r>
    </w:p>
    <w:p w:rsidR="00213214" w:rsidRDefault="00213214" w:rsidP="00213214">
      <w:pPr>
        <w:ind w:firstLine="709"/>
        <w:jc w:val="both"/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2.Рекомендовать Законодательному Собранию принять указанный законопроект </w:t>
      </w:r>
      <w:r w:rsidRPr="00341CA3">
        <w:t>в</w:t>
      </w:r>
      <w:r>
        <w:t xml:space="preserve">о втором и </w:t>
      </w:r>
      <w:r w:rsidRPr="00341CA3">
        <w:t>третье</w:t>
      </w:r>
      <w:r>
        <w:t>м чтениях.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</w:p>
    <w:p w:rsidR="00213214" w:rsidRPr="00A93CA0" w:rsidRDefault="00213214" w:rsidP="00A93CA0">
      <w:pPr>
        <w:jc w:val="both"/>
        <w:rPr>
          <w:szCs w:val="28"/>
        </w:rPr>
      </w:pPr>
      <w:r>
        <w:tab/>
      </w:r>
      <w:r w:rsidRPr="00C77F2B">
        <w:rPr>
          <w:szCs w:val="28"/>
        </w:rPr>
        <w:t>3.</w:t>
      </w:r>
      <w:r w:rsidR="007D4547" w:rsidRPr="00C77F2B">
        <w:rPr>
          <w:szCs w:val="28"/>
        </w:rPr>
        <w:t xml:space="preserve">Поручить </w:t>
      </w:r>
      <w:r w:rsidR="00417A9B" w:rsidRPr="0027129A">
        <w:rPr>
          <w:szCs w:val="28"/>
        </w:rPr>
        <w:t>Козицк</w:t>
      </w:r>
      <w:r w:rsidR="00417A9B">
        <w:rPr>
          <w:szCs w:val="28"/>
        </w:rPr>
        <w:t>ому</w:t>
      </w:r>
      <w:r w:rsidR="00417A9B" w:rsidRPr="0027129A">
        <w:rPr>
          <w:szCs w:val="28"/>
        </w:rPr>
        <w:t xml:space="preserve"> Алексе</w:t>
      </w:r>
      <w:r w:rsidR="00417A9B">
        <w:rPr>
          <w:szCs w:val="28"/>
        </w:rPr>
        <w:t>ю</w:t>
      </w:r>
      <w:r w:rsidR="00417A9B" w:rsidRPr="0027129A">
        <w:rPr>
          <w:szCs w:val="28"/>
        </w:rPr>
        <w:t xml:space="preserve"> Анатольевич</w:t>
      </w:r>
      <w:r w:rsidR="00417A9B">
        <w:rPr>
          <w:szCs w:val="28"/>
        </w:rPr>
        <w:t>у</w:t>
      </w:r>
      <w:r w:rsidR="00417A9B" w:rsidRPr="0027129A">
        <w:rPr>
          <w:szCs w:val="28"/>
        </w:rPr>
        <w:t>, заместител</w:t>
      </w:r>
      <w:r w:rsidR="00417A9B">
        <w:rPr>
          <w:szCs w:val="28"/>
        </w:rPr>
        <w:t>ю</w:t>
      </w:r>
      <w:r w:rsidR="00417A9B" w:rsidRPr="0027129A">
        <w:rPr>
          <w:szCs w:val="28"/>
        </w:rPr>
        <w:t xml:space="preserve"> председателя комитета по экономической политике и собственности</w:t>
      </w:r>
      <w:r w:rsidR="007D4547">
        <w:rPr>
          <w:szCs w:val="28"/>
        </w:rPr>
        <w:t>,</w:t>
      </w:r>
      <w:r w:rsidR="007D4547" w:rsidRPr="00E576ED">
        <w:rPr>
          <w:szCs w:val="28"/>
        </w:rPr>
        <w:t xml:space="preserve"> выступить на заседании Законодательного Собрания с</w:t>
      </w:r>
      <w:r w:rsidR="007D4547" w:rsidRPr="00A93CA0">
        <w:rPr>
          <w:szCs w:val="28"/>
        </w:rPr>
        <w:t xml:space="preserve"> докладом по данному вопросу.</w:t>
      </w:r>
    </w:p>
    <w:p w:rsidR="004562F9" w:rsidRDefault="004562F9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830D6" w:rsidRDefault="00F830D6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lastRenderedPageBreak/>
        <w:tab/>
        <w:t xml:space="preserve">4.Определить время для рассмотрения данного вопроса на заседании Законодательного Собрания – 5 минут, в том числе для доклада – 1 минута.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213214" w:rsidP="002D753C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0C6BF4">
        <w:rPr>
          <w:szCs w:val="28"/>
        </w:rPr>
        <w:t>В.В. Исаков</w:t>
      </w:r>
    </w:p>
    <w:sectPr w:rsidR="00357541" w:rsidSect="008266E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F3E" w:rsidRDefault="00C11F3E">
      <w:r>
        <w:separator/>
      </w:r>
    </w:p>
  </w:endnote>
  <w:endnote w:type="continuationSeparator" w:id="0">
    <w:p w:rsidR="00C11F3E" w:rsidRDefault="00C11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F3E" w:rsidRDefault="00C11F3E">
      <w:r>
        <w:separator/>
      </w:r>
    </w:p>
  </w:footnote>
  <w:footnote w:type="continuationSeparator" w:id="0">
    <w:p w:rsidR="00C11F3E" w:rsidRDefault="00C11F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6E5" w:rsidRDefault="008266E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D15C4">
      <w:rPr>
        <w:noProof/>
      </w:rPr>
      <w:t>2</w:t>
    </w:r>
    <w:r>
      <w:fldChar w:fldCharType="end"/>
    </w:r>
  </w:p>
  <w:p w:rsidR="008266E5" w:rsidRDefault="008266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0165"/>
    <w:rsid w:val="00053C61"/>
    <w:rsid w:val="00055E36"/>
    <w:rsid w:val="00080DED"/>
    <w:rsid w:val="000B03A2"/>
    <w:rsid w:val="000C6BF4"/>
    <w:rsid w:val="000E269E"/>
    <w:rsid w:val="00160F97"/>
    <w:rsid w:val="001831BF"/>
    <w:rsid w:val="001B3A35"/>
    <w:rsid w:val="001C5162"/>
    <w:rsid w:val="0020003C"/>
    <w:rsid w:val="00213214"/>
    <w:rsid w:val="0024665A"/>
    <w:rsid w:val="0026074E"/>
    <w:rsid w:val="0027194A"/>
    <w:rsid w:val="00274465"/>
    <w:rsid w:val="002A5828"/>
    <w:rsid w:val="002C3605"/>
    <w:rsid w:val="002C4B7C"/>
    <w:rsid w:val="002D22B1"/>
    <w:rsid w:val="002D753C"/>
    <w:rsid w:val="002E1E2E"/>
    <w:rsid w:val="0033063F"/>
    <w:rsid w:val="00357541"/>
    <w:rsid w:val="00363E86"/>
    <w:rsid w:val="00383131"/>
    <w:rsid w:val="003B4C86"/>
    <w:rsid w:val="003D4A28"/>
    <w:rsid w:val="003F2358"/>
    <w:rsid w:val="00417A9B"/>
    <w:rsid w:val="00421CB1"/>
    <w:rsid w:val="004562F9"/>
    <w:rsid w:val="00461E2B"/>
    <w:rsid w:val="004D0186"/>
    <w:rsid w:val="005A6A9B"/>
    <w:rsid w:val="005C6256"/>
    <w:rsid w:val="005F4BAD"/>
    <w:rsid w:val="00623A01"/>
    <w:rsid w:val="00624BBF"/>
    <w:rsid w:val="00643B2F"/>
    <w:rsid w:val="00692D49"/>
    <w:rsid w:val="00696449"/>
    <w:rsid w:val="006F0220"/>
    <w:rsid w:val="007128C1"/>
    <w:rsid w:val="007258FB"/>
    <w:rsid w:val="00751091"/>
    <w:rsid w:val="007C420C"/>
    <w:rsid w:val="007D15C4"/>
    <w:rsid w:val="007D4547"/>
    <w:rsid w:val="007E091C"/>
    <w:rsid w:val="007F0598"/>
    <w:rsid w:val="008045A9"/>
    <w:rsid w:val="00805FF7"/>
    <w:rsid w:val="008266E5"/>
    <w:rsid w:val="008602F8"/>
    <w:rsid w:val="00871D12"/>
    <w:rsid w:val="00875E04"/>
    <w:rsid w:val="0087792E"/>
    <w:rsid w:val="008E27D7"/>
    <w:rsid w:val="00901C0B"/>
    <w:rsid w:val="0091258D"/>
    <w:rsid w:val="009637B6"/>
    <w:rsid w:val="0099314B"/>
    <w:rsid w:val="009E5CD9"/>
    <w:rsid w:val="009F0165"/>
    <w:rsid w:val="009F626B"/>
    <w:rsid w:val="00A3625E"/>
    <w:rsid w:val="00A5173F"/>
    <w:rsid w:val="00A570A8"/>
    <w:rsid w:val="00A93CA0"/>
    <w:rsid w:val="00B02D64"/>
    <w:rsid w:val="00B24051"/>
    <w:rsid w:val="00B43FC4"/>
    <w:rsid w:val="00B51665"/>
    <w:rsid w:val="00B668A9"/>
    <w:rsid w:val="00B803DE"/>
    <w:rsid w:val="00BC490D"/>
    <w:rsid w:val="00BE16C2"/>
    <w:rsid w:val="00C11F3E"/>
    <w:rsid w:val="00C7273E"/>
    <w:rsid w:val="00C77F2B"/>
    <w:rsid w:val="00C9335B"/>
    <w:rsid w:val="00C958B6"/>
    <w:rsid w:val="00CA3F39"/>
    <w:rsid w:val="00D17A7A"/>
    <w:rsid w:val="00D27573"/>
    <w:rsid w:val="00DE0D95"/>
    <w:rsid w:val="00E15CB5"/>
    <w:rsid w:val="00E326C2"/>
    <w:rsid w:val="00E40F91"/>
    <w:rsid w:val="00E576ED"/>
    <w:rsid w:val="00E77161"/>
    <w:rsid w:val="00E85955"/>
    <w:rsid w:val="00EB1DF6"/>
    <w:rsid w:val="00EB54F2"/>
    <w:rsid w:val="00F01DD8"/>
    <w:rsid w:val="00F04F91"/>
    <w:rsid w:val="00F21FA8"/>
    <w:rsid w:val="00F42766"/>
    <w:rsid w:val="00F830D6"/>
    <w:rsid w:val="00F96CA2"/>
    <w:rsid w:val="00FB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266E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50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39</cp:revision>
  <cp:lastPrinted>2021-03-14T23:34:00Z</cp:lastPrinted>
  <dcterms:created xsi:type="dcterms:W3CDTF">2019-01-14T07:14:00Z</dcterms:created>
  <dcterms:modified xsi:type="dcterms:W3CDTF">2022-10-12T23:53:00Z</dcterms:modified>
</cp:coreProperties>
</file>