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2767970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E74B83" w:rsidP="00E74B83">
            <w:pPr>
              <w:ind w:left="-105"/>
              <w:jc w:val="both"/>
            </w:pPr>
            <w:r>
              <w:rPr>
                <w:szCs w:val="28"/>
              </w:rPr>
              <w:t>Об информации "</w:t>
            </w:r>
            <w:r w:rsidRPr="00E74B83">
              <w:rPr>
                <w:szCs w:val="28"/>
              </w:rPr>
              <w:t>Создание и перспективы развития санитарной авиации в Приморском крае</w:t>
            </w:r>
            <w:r>
              <w:rPr>
                <w:szCs w:val="28"/>
              </w:rPr>
              <w:t xml:space="preserve">" </w:t>
            </w:r>
          </w:p>
        </w:tc>
      </w:tr>
    </w:tbl>
    <w:p w:rsidR="00E74B83" w:rsidRDefault="00E74B83" w:rsidP="00E24DD3">
      <w:pPr>
        <w:tabs>
          <w:tab w:val="left" w:pos="4962"/>
        </w:tabs>
        <w:ind w:firstLine="709"/>
        <w:jc w:val="both"/>
        <w:rPr>
          <w:szCs w:val="28"/>
        </w:rPr>
      </w:pPr>
    </w:p>
    <w:p w:rsidR="00E74B83" w:rsidRDefault="00E74B83" w:rsidP="00E24DD3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Заслушав и обсудив информаци</w:t>
      </w:r>
      <w:r w:rsidR="009210EF">
        <w:rPr>
          <w:szCs w:val="28"/>
        </w:rPr>
        <w:t>и</w:t>
      </w:r>
      <w:r>
        <w:rPr>
          <w:szCs w:val="28"/>
        </w:rPr>
        <w:t xml:space="preserve"> министерства здравоохранения Приморского края</w:t>
      </w:r>
      <w:r w:rsidR="009210EF">
        <w:rPr>
          <w:szCs w:val="28"/>
        </w:rPr>
        <w:t>, а также министерства транспорта и дорожного хозяйства Приморского края</w:t>
      </w:r>
      <w:r>
        <w:rPr>
          <w:szCs w:val="28"/>
        </w:rPr>
        <w:t xml:space="preserve"> </w:t>
      </w:r>
      <w:r w:rsidRPr="00E74B83">
        <w:rPr>
          <w:szCs w:val="28"/>
        </w:rPr>
        <w:t>"Создание и перспективы развития санитарной авиации в Приморском крае"</w:t>
      </w:r>
      <w:r>
        <w:rPr>
          <w:szCs w:val="28"/>
        </w:rPr>
        <w:t>, в которой:</w:t>
      </w:r>
    </w:p>
    <w:p w:rsidR="009210EF" w:rsidRDefault="009210EF" w:rsidP="00E24DD3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по информации министерства здравоохранения Приморского края</w:t>
      </w:r>
      <w:r w:rsidRPr="009210EF">
        <w:t xml:space="preserve"> </w:t>
      </w:r>
      <w:r w:rsidRPr="009210EF">
        <w:rPr>
          <w:szCs w:val="28"/>
        </w:rPr>
        <w:t>отмечено, что</w:t>
      </w:r>
      <w:r>
        <w:rPr>
          <w:szCs w:val="28"/>
        </w:rPr>
        <w:t>:</w:t>
      </w:r>
    </w:p>
    <w:p w:rsidR="00E74B83" w:rsidRDefault="00E74B83" w:rsidP="00E24DD3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E74B83">
        <w:rPr>
          <w:szCs w:val="28"/>
        </w:rPr>
        <w:t xml:space="preserve">казание скорой специализированной медицинской помощи </w:t>
      </w:r>
      <w:r>
        <w:rPr>
          <w:szCs w:val="28"/>
        </w:rPr>
        <w:t xml:space="preserve">осуществляется в рамках реализации </w:t>
      </w:r>
      <w:r w:rsidRPr="00E74B83">
        <w:rPr>
          <w:szCs w:val="28"/>
        </w:rPr>
        <w:t>проекта "Развитие системы оказания первичной медико-санитарной помощи" национал</w:t>
      </w:r>
      <w:r>
        <w:rPr>
          <w:szCs w:val="28"/>
        </w:rPr>
        <w:t>ьного проекта "Здравоохранение";</w:t>
      </w:r>
    </w:p>
    <w:p w:rsidR="00E74B83" w:rsidRDefault="00E74B83" w:rsidP="00E24DD3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 xml:space="preserve">медицинская помощь </w:t>
      </w:r>
      <w:r w:rsidRPr="00E74B83">
        <w:rPr>
          <w:szCs w:val="28"/>
        </w:rPr>
        <w:t xml:space="preserve">осуществляется двумя вертолетами марки </w:t>
      </w:r>
      <w:proofErr w:type="spellStart"/>
      <w:r w:rsidRPr="00E74B83">
        <w:rPr>
          <w:szCs w:val="28"/>
        </w:rPr>
        <w:t>Eurocopter</w:t>
      </w:r>
      <w:proofErr w:type="spellEnd"/>
      <w:r w:rsidRPr="00E74B83">
        <w:rPr>
          <w:szCs w:val="28"/>
        </w:rPr>
        <w:t xml:space="preserve"> AS 350 B</w:t>
      </w:r>
      <w:r>
        <w:rPr>
          <w:szCs w:val="28"/>
        </w:rPr>
        <w:t>3</w:t>
      </w:r>
      <w:r w:rsidRPr="00E74B83">
        <w:rPr>
          <w:szCs w:val="28"/>
        </w:rPr>
        <w:t>E</w:t>
      </w:r>
      <w:r>
        <w:rPr>
          <w:szCs w:val="28"/>
        </w:rPr>
        <w:t>,</w:t>
      </w:r>
      <w:r w:rsidRPr="00E74B83">
        <w:rPr>
          <w:szCs w:val="28"/>
        </w:rPr>
        <w:t xml:space="preserve"> </w:t>
      </w:r>
      <w:r>
        <w:rPr>
          <w:szCs w:val="28"/>
        </w:rPr>
        <w:t>принадлежащими</w:t>
      </w:r>
      <w:r w:rsidRPr="00E74B83">
        <w:rPr>
          <w:szCs w:val="28"/>
        </w:rPr>
        <w:t xml:space="preserve"> </w:t>
      </w:r>
      <w:r w:rsidR="00165651">
        <w:rPr>
          <w:szCs w:val="28"/>
        </w:rPr>
        <w:t>Приморскому краю, переданны</w:t>
      </w:r>
      <w:r>
        <w:rPr>
          <w:szCs w:val="28"/>
        </w:rPr>
        <w:t xml:space="preserve">ми в хозяйственное ведение </w:t>
      </w:r>
      <w:r w:rsidRPr="00E74B83">
        <w:rPr>
          <w:szCs w:val="28"/>
        </w:rPr>
        <w:t>К</w:t>
      </w:r>
      <w:r>
        <w:rPr>
          <w:szCs w:val="28"/>
        </w:rPr>
        <w:t>ГУАП</w:t>
      </w:r>
      <w:r w:rsidRPr="00E74B83">
        <w:rPr>
          <w:szCs w:val="28"/>
        </w:rPr>
        <w:t xml:space="preserve"> </w:t>
      </w:r>
      <w:r>
        <w:rPr>
          <w:szCs w:val="28"/>
        </w:rPr>
        <w:t>"</w:t>
      </w:r>
      <w:r w:rsidRPr="00E74B83">
        <w:rPr>
          <w:szCs w:val="28"/>
        </w:rPr>
        <w:t>Пластун-Авиа</w:t>
      </w:r>
      <w:r>
        <w:rPr>
          <w:szCs w:val="28"/>
        </w:rPr>
        <w:t>"</w:t>
      </w:r>
      <w:r w:rsidR="00165651">
        <w:rPr>
          <w:szCs w:val="28"/>
        </w:rPr>
        <w:t xml:space="preserve"> и </w:t>
      </w:r>
      <w:r w:rsidRPr="00E74B83">
        <w:rPr>
          <w:szCs w:val="28"/>
        </w:rPr>
        <w:t>для оказания летн</w:t>
      </w:r>
      <w:r>
        <w:rPr>
          <w:szCs w:val="28"/>
        </w:rPr>
        <w:t xml:space="preserve">о-технических услуг </w:t>
      </w:r>
      <w:r w:rsidR="00165651">
        <w:rPr>
          <w:szCs w:val="28"/>
        </w:rPr>
        <w:t xml:space="preserve">- </w:t>
      </w:r>
      <w:r>
        <w:rPr>
          <w:szCs w:val="28"/>
        </w:rPr>
        <w:t>ООО "Гранат",</w:t>
      </w:r>
      <w:r w:rsidRPr="00E74B83">
        <w:rPr>
          <w:szCs w:val="28"/>
        </w:rPr>
        <w:t xml:space="preserve"> и вертолетом МИ-8</w:t>
      </w:r>
      <w:r>
        <w:rPr>
          <w:szCs w:val="28"/>
        </w:rPr>
        <w:t>,</w:t>
      </w:r>
      <w:r w:rsidR="00165651">
        <w:rPr>
          <w:szCs w:val="28"/>
        </w:rPr>
        <w:br/>
      </w:r>
      <w:r>
        <w:rPr>
          <w:szCs w:val="28"/>
        </w:rPr>
        <w:t>принадлежащим</w:t>
      </w:r>
      <w:r w:rsidRPr="00E74B83">
        <w:rPr>
          <w:szCs w:val="28"/>
        </w:rPr>
        <w:t xml:space="preserve"> АО </w:t>
      </w:r>
      <w:r w:rsidR="00165651">
        <w:rPr>
          <w:szCs w:val="28"/>
        </w:rPr>
        <w:t>"</w:t>
      </w:r>
      <w:r w:rsidRPr="00E74B83">
        <w:rPr>
          <w:szCs w:val="28"/>
        </w:rPr>
        <w:t>Национа</w:t>
      </w:r>
      <w:r w:rsidR="00165651">
        <w:rPr>
          <w:szCs w:val="28"/>
        </w:rPr>
        <w:t>льная служба санитарной авиации"</w:t>
      </w:r>
      <w:r w:rsidRPr="00E74B83">
        <w:rPr>
          <w:szCs w:val="28"/>
        </w:rPr>
        <w:t xml:space="preserve">, </w:t>
      </w:r>
      <w:r w:rsidR="00165651">
        <w:rPr>
          <w:szCs w:val="28"/>
        </w:rPr>
        <w:t>которые</w:t>
      </w:r>
      <w:r w:rsidRPr="00E74B83">
        <w:rPr>
          <w:szCs w:val="28"/>
        </w:rPr>
        <w:t xml:space="preserve"> оснащены необходимым медицинским оборудованием</w:t>
      </w:r>
      <w:r w:rsidR="00165651">
        <w:rPr>
          <w:szCs w:val="28"/>
        </w:rPr>
        <w:t>;</w:t>
      </w:r>
    </w:p>
    <w:p w:rsidR="00165651" w:rsidRDefault="00165651" w:rsidP="00E24DD3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165651">
        <w:rPr>
          <w:szCs w:val="28"/>
        </w:rPr>
        <w:t>а 2022 год в рамках федерального проекта запланировано 111 вылетов и оказание помощи 111 пациентам, на эти цели выделено 105 млн рублей (</w:t>
      </w:r>
      <w:proofErr w:type="spellStart"/>
      <w:r w:rsidRPr="00165651">
        <w:rPr>
          <w:szCs w:val="28"/>
        </w:rPr>
        <w:t>софинансирование</w:t>
      </w:r>
      <w:proofErr w:type="spellEnd"/>
      <w:r w:rsidRPr="00165651">
        <w:rPr>
          <w:szCs w:val="28"/>
        </w:rPr>
        <w:t xml:space="preserve"> из регионально</w:t>
      </w:r>
      <w:r>
        <w:rPr>
          <w:szCs w:val="28"/>
        </w:rPr>
        <w:t>го бюджета - 40,560 млн рублей);</w:t>
      </w:r>
    </w:p>
    <w:p w:rsidR="00165651" w:rsidRDefault="00165651" w:rsidP="00165651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имеются проблемы:</w:t>
      </w:r>
      <w:r w:rsidRPr="00165651">
        <w:t xml:space="preserve"> </w:t>
      </w:r>
      <w:r>
        <w:t>н</w:t>
      </w:r>
      <w:r w:rsidRPr="00165651">
        <w:rPr>
          <w:szCs w:val="28"/>
        </w:rPr>
        <w:t>а территории города Владивостока отсутствуют посадочные площадки в непосредственной близости от медицинских организаций</w:t>
      </w:r>
      <w:r>
        <w:rPr>
          <w:szCs w:val="28"/>
        </w:rPr>
        <w:t>;</w:t>
      </w:r>
    </w:p>
    <w:p w:rsidR="00165651" w:rsidRPr="00165651" w:rsidRDefault="00165651" w:rsidP="00165651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165651">
        <w:rPr>
          <w:szCs w:val="28"/>
        </w:rPr>
        <w:t>а территории Приморского края отсутствуют посадочные площадки, оборудованные аэронавигационным оборудованием, позволяющим совершать взлет/посадку в ночное время, в связи с чем время работы санитарной авиации ограничено п</w:t>
      </w:r>
      <w:r>
        <w:rPr>
          <w:szCs w:val="28"/>
        </w:rPr>
        <w:t>родолжительностью светового дня;</w:t>
      </w:r>
    </w:p>
    <w:p w:rsidR="009210EF" w:rsidRDefault="00165651" w:rsidP="00165651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165651">
        <w:rPr>
          <w:szCs w:val="28"/>
        </w:rPr>
        <w:t xml:space="preserve">а территории </w:t>
      </w:r>
      <w:r>
        <w:rPr>
          <w:szCs w:val="28"/>
        </w:rPr>
        <w:t xml:space="preserve">Приморского </w:t>
      </w:r>
      <w:r w:rsidRPr="00165651">
        <w:rPr>
          <w:szCs w:val="28"/>
        </w:rPr>
        <w:t>края, где отсутствуют вертолетные площадки, взлёт и посадка происходит на приспособленных местах, где есть прямая угроза безопасности воздушного судна, экипажа и медицинской бригады</w:t>
      </w:r>
      <w:r>
        <w:rPr>
          <w:szCs w:val="28"/>
        </w:rPr>
        <w:t xml:space="preserve">, </w:t>
      </w:r>
    </w:p>
    <w:p w:rsidR="009210EF" w:rsidRDefault="009210EF" w:rsidP="00165651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>по информации</w:t>
      </w:r>
      <w:r w:rsidRPr="009210EF">
        <w:t xml:space="preserve"> </w:t>
      </w:r>
      <w:r w:rsidRPr="009210EF">
        <w:rPr>
          <w:szCs w:val="28"/>
        </w:rPr>
        <w:t>министерства транспорта и дорожного хозяйства Приморского края</w:t>
      </w:r>
      <w:r>
        <w:rPr>
          <w:szCs w:val="28"/>
        </w:rPr>
        <w:t xml:space="preserve"> отмечено, что:</w:t>
      </w:r>
    </w:p>
    <w:p w:rsidR="009210EF" w:rsidRPr="009210EF" w:rsidRDefault="009210EF" w:rsidP="009210EF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в</w:t>
      </w:r>
      <w:r w:rsidRPr="009210EF">
        <w:rPr>
          <w:szCs w:val="28"/>
        </w:rPr>
        <w:t xml:space="preserve"> настоящее время КГУАП </w:t>
      </w:r>
      <w:r>
        <w:rPr>
          <w:szCs w:val="28"/>
        </w:rPr>
        <w:t>"</w:t>
      </w:r>
      <w:r w:rsidRPr="009210EF">
        <w:rPr>
          <w:szCs w:val="28"/>
        </w:rPr>
        <w:t>Пластун-Авиа</w:t>
      </w:r>
      <w:r>
        <w:rPr>
          <w:szCs w:val="28"/>
        </w:rPr>
        <w:t>"</w:t>
      </w:r>
      <w:r w:rsidRPr="009210EF">
        <w:rPr>
          <w:szCs w:val="28"/>
        </w:rPr>
        <w:t xml:space="preserve"> проводится совместная </w:t>
      </w:r>
      <w:r>
        <w:rPr>
          <w:szCs w:val="28"/>
        </w:rPr>
        <w:br/>
      </w:r>
      <w:r w:rsidRPr="009210EF">
        <w:rPr>
          <w:szCs w:val="28"/>
        </w:rPr>
        <w:t xml:space="preserve">с ГБУЗ </w:t>
      </w:r>
      <w:r>
        <w:rPr>
          <w:szCs w:val="28"/>
        </w:rPr>
        <w:t>"</w:t>
      </w:r>
      <w:r w:rsidRPr="009210EF">
        <w:rPr>
          <w:szCs w:val="28"/>
        </w:rPr>
        <w:t>Приморский краевой перинатальный центр</w:t>
      </w:r>
      <w:r>
        <w:rPr>
          <w:szCs w:val="28"/>
        </w:rPr>
        <w:t>"</w:t>
      </w:r>
      <w:r w:rsidRPr="009210EF">
        <w:rPr>
          <w:szCs w:val="28"/>
        </w:rPr>
        <w:t xml:space="preserve"> работа по организации вертолетной посадочной площадки на территории данного медицинского учреждения</w:t>
      </w:r>
      <w:r>
        <w:rPr>
          <w:szCs w:val="28"/>
        </w:rPr>
        <w:t xml:space="preserve"> (</w:t>
      </w:r>
      <w:r w:rsidR="0084455A" w:rsidRPr="0084455A">
        <w:rPr>
          <w:szCs w:val="28"/>
        </w:rPr>
        <w:t>ГБУЗ "Приморский краевой перинатальный центр"</w:t>
      </w:r>
      <w:r w:rsidR="004804CA">
        <w:rPr>
          <w:szCs w:val="28"/>
        </w:rPr>
        <w:t xml:space="preserve"> </w:t>
      </w:r>
      <w:r w:rsidRPr="009210EF">
        <w:rPr>
          <w:szCs w:val="28"/>
        </w:rPr>
        <w:t xml:space="preserve">с 2012 года проводилась комплексная работа по открытию посадочной площадки </w:t>
      </w:r>
      <w:r w:rsidR="0084455A">
        <w:rPr>
          <w:szCs w:val="28"/>
        </w:rPr>
        <w:br/>
      </w:r>
      <w:r w:rsidRPr="009210EF">
        <w:rPr>
          <w:szCs w:val="28"/>
        </w:rPr>
        <w:t xml:space="preserve">и разработки необходимой документации, затраты на ее организацию </w:t>
      </w:r>
      <w:r w:rsidR="0084455A">
        <w:rPr>
          <w:szCs w:val="28"/>
        </w:rPr>
        <w:br/>
      </w:r>
      <w:r w:rsidRPr="009210EF">
        <w:rPr>
          <w:szCs w:val="28"/>
        </w:rPr>
        <w:t>в сравнении с возведением нового объекта на порядок ниже</w:t>
      </w:r>
      <w:r>
        <w:rPr>
          <w:szCs w:val="28"/>
        </w:rPr>
        <w:t>)</w:t>
      </w:r>
      <w:r w:rsidRPr="009210EF">
        <w:rPr>
          <w:szCs w:val="28"/>
        </w:rPr>
        <w:t>.</w:t>
      </w:r>
    </w:p>
    <w:p w:rsidR="009210EF" w:rsidRPr="009210EF" w:rsidRDefault="009210EF" w:rsidP="009210EF">
      <w:pPr>
        <w:tabs>
          <w:tab w:val="left" w:pos="4962"/>
        </w:tabs>
        <w:ind w:firstLine="709"/>
        <w:jc w:val="both"/>
        <w:rPr>
          <w:szCs w:val="28"/>
        </w:rPr>
      </w:pPr>
      <w:r w:rsidRPr="009210EF">
        <w:rPr>
          <w:szCs w:val="28"/>
        </w:rPr>
        <w:t xml:space="preserve">КГУАП </w:t>
      </w:r>
      <w:r>
        <w:rPr>
          <w:szCs w:val="28"/>
        </w:rPr>
        <w:t>"</w:t>
      </w:r>
      <w:r w:rsidRPr="009210EF">
        <w:rPr>
          <w:szCs w:val="28"/>
        </w:rPr>
        <w:t>Пластун-Авиа</w:t>
      </w:r>
      <w:r>
        <w:rPr>
          <w:szCs w:val="28"/>
        </w:rPr>
        <w:t>"</w:t>
      </w:r>
      <w:r w:rsidRPr="009210EF">
        <w:rPr>
          <w:szCs w:val="28"/>
        </w:rPr>
        <w:t xml:space="preserve"> во взаимодействии с м</w:t>
      </w:r>
      <w:r w:rsidR="005076FA">
        <w:rPr>
          <w:szCs w:val="28"/>
        </w:rPr>
        <w:t>униципальными образованиями края</w:t>
      </w:r>
      <w:r w:rsidRPr="009210EF">
        <w:rPr>
          <w:szCs w:val="28"/>
        </w:rPr>
        <w:t xml:space="preserve"> прорабатывались предложения по размещению новых вертол</w:t>
      </w:r>
      <w:r>
        <w:rPr>
          <w:szCs w:val="28"/>
        </w:rPr>
        <w:t>е</w:t>
      </w:r>
      <w:r w:rsidRPr="009210EF">
        <w:rPr>
          <w:szCs w:val="28"/>
        </w:rPr>
        <w:t>тных площадок вблизи медицинских учреждений на территории муниципальных районов и округов Приморского края, по возможным местам приземления вертол</w:t>
      </w:r>
      <w:r>
        <w:rPr>
          <w:szCs w:val="28"/>
        </w:rPr>
        <w:t>е</w:t>
      </w:r>
      <w:r w:rsidRPr="009210EF">
        <w:rPr>
          <w:szCs w:val="28"/>
        </w:rPr>
        <w:t>тов санитарной авиации, в том числе о необходимости размещения вертол</w:t>
      </w:r>
      <w:r>
        <w:rPr>
          <w:szCs w:val="28"/>
        </w:rPr>
        <w:t>е</w:t>
      </w:r>
      <w:r w:rsidRPr="009210EF">
        <w:rPr>
          <w:szCs w:val="28"/>
        </w:rPr>
        <w:t xml:space="preserve">тных площадок для приема санитарной авиации, </w:t>
      </w:r>
      <w:r>
        <w:rPr>
          <w:szCs w:val="28"/>
        </w:rPr>
        <w:br/>
      </w:r>
      <w:r w:rsidRPr="009210EF">
        <w:rPr>
          <w:szCs w:val="28"/>
        </w:rPr>
        <w:t xml:space="preserve">с возможностью выполнения полета в темное время суток. </w:t>
      </w:r>
    </w:p>
    <w:p w:rsidR="009210EF" w:rsidRPr="009210EF" w:rsidRDefault="009210EF" w:rsidP="009210EF">
      <w:pPr>
        <w:tabs>
          <w:tab w:val="left" w:pos="4962"/>
        </w:tabs>
        <w:ind w:firstLine="709"/>
        <w:jc w:val="both"/>
        <w:rPr>
          <w:szCs w:val="28"/>
        </w:rPr>
      </w:pPr>
      <w:r w:rsidRPr="009210EF">
        <w:rPr>
          <w:szCs w:val="28"/>
        </w:rPr>
        <w:t>По предварительным расч</w:t>
      </w:r>
      <w:r>
        <w:rPr>
          <w:szCs w:val="28"/>
        </w:rPr>
        <w:t>е</w:t>
      </w:r>
      <w:r w:rsidRPr="009210EF">
        <w:rPr>
          <w:szCs w:val="28"/>
        </w:rPr>
        <w:t xml:space="preserve">там КГУАП </w:t>
      </w:r>
      <w:r>
        <w:rPr>
          <w:szCs w:val="28"/>
        </w:rPr>
        <w:t>"</w:t>
      </w:r>
      <w:r w:rsidRPr="009210EF">
        <w:rPr>
          <w:szCs w:val="28"/>
        </w:rPr>
        <w:t>Пластун-Авиа</w:t>
      </w:r>
      <w:r>
        <w:rPr>
          <w:szCs w:val="28"/>
        </w:rPr>
        <w:t>"</w:t>
      </w:r>
      <w:r w:rsidRPr="009210EF">
        <w:rPr>
          <w:szCs w:val="28"/>
        </w:rPr>
        <w:t xml:space="preserve"> для организации вертол</w:t>
      </w:r>
      <w:r>
        <w:rPr>
          <w:szCs w:val="28"/>
        </w:rPr>
        <w:t>е</w:t>
      </w:r>
      <w:r w:rsidRPr="009210EF">
        <w:rPr>
          <w:szCs w:val="28"/>
        </w:rPr>
        <w:t xml:space="preserve">тных площадок </w:t>
      </w:r>
      <w:r w:rsidR="004804CA">
        <w:rPr>
          <w:szCs w:val="28"/>
        </w:rPr>
        <w:t xml:space="preserve">в 13 муниципальных образованиях края </w:t>
      </w:r>
      <w:r w:rsidRPr="009210EF">
        <w:rPr>
          <w:szCs w:val="28"/>
        </w:rPr>
        <w:t>по при</w:t>
      </w:r>
      <w:r>
        <w:rPr>
          <w:szCs w:val="28"/>
        </w:rPr>
        <w:t>е</w:t>
      </w:r>
      <w:r w:rsidRPr="009210EF">
        <w:rPr>
          <w:szCs w:val="28"/>
        </w:rPr>
        <w:t>му вертол</w:t>
      </w:r>
      <w:r>
        <w:rPr>
          <w:szCs w:val="28"/>
        </w:rPr>
        <w:t>е</w:t>
      </w:r>
      <w:r w:rsidRPr="009210EF">
        <w:rPr>
          <w:szCs w:val="28"/>
        </w:rPr>
        <w:t xml:space="preserve">тов санитарной авиации, по предложениям муниципалитетов края, потребуется существенная сумма затрат </w:t>
      </w:r>
      <w:r w:rsidR="004804CA">
        <w:rPr>
          <w:szCs w:val="28"/>
        </w:rPr>
        <w:t xml:space="preserve">- </w:t>
      </w:r>
      <w:r w:rsidRPr="009210EF">
        <w:rPr>
          <w:szCs w:val="28"/>
        </w:rPr>
        <w:t xml:space="preserve">не менее 82,0 млн рублей. </w:t>
      </w:r>
    </w:p>
    <w:p w:rsidR="009210EF" w:rsidRPr="009210EF" w:rsidRDefault="00155275" w:rsidP="009210EF">
      <w:pPr>
        <w:tabs>
          <w:tab w:val="left" w:pos="4962"/>
        </w:tabs>
        <w:ind w:firstLine="709"/>
        <w:jc w:val="both"/>
        <w:rPr>
          <w:szCs w:val="28"/>
        </w:rPr>
      </w:pPr>
      <w:r>
        <w:rPr>
          <w:szCs w:val="28"/>
        </w:rPr>
        <w:t xml:space="preserve">В связи с чем </w:t>
      </w:r>
      <w:r w:rsidR="004804CA">
        <w:rPr>
          <w:szCs w:val="28"/>
        </w:rPr>
        <w:t xml:space="preserve">с целью оптимизации расходов </w:t>
      </w:r>
      <w:r>
        <w:rPr>
          <w:szCs w:val="28"/>
        </w:rPr>
        <w:t>н</w:t>
      </w:r>
      <w:r w:rsidR="009210EF">
        <w:rPr>
          <w:szCs w:val="28"/>
        </w:rPr>
        <w:t>еобходимо</w:t>
      </w:r>
      <w:r w:rsidR="009210EF" w:rsidRPr="009210EF">
        <w:rPr>
          <w:szCs w:val="28"/>
        </w:rPr>
        <w:t xml:space="preserve"> рассмотреть вопрос об организации в данных населенных пунктах дежурных мест </w:t>
      </w:r>
      <w:r w:rsidR="004804CA">
        <w:rPr>
          <w:szCs w:val="28"/>
        </w:rPr>
        <w:br/>
      </w:r>
      <w:r w:rsidR="009210EF" w:rsidRPr="009210EF">
        <w:rPr>
          <w:szCs w:val="28"/>
        </w:rPr>
        <w:t>(а не зарегистрированных посадочных площадок) для приема вертолета санитарной авиации с целью транспортировки в медицинские учреждения пострадавших или нуждающихся в неотложной медицинской помощи пациентов.</w:t>
      </w:r>
    </w:p>
    <w:p w:rsidR="009210EF" w:rsidRPr="009210EF" w:rsidRDefault="009210EF" w:rsidP="009210EF">
      <w:pPr>
        <w:tabs>
          <w:tab w:val="left" w:pos="4962"/>
        </w:tabs>
        <w:ind w:firstLine="709"/>
        <w:jc w:val="both"/>
        <w:rPr>
          <w:szCs w:val="28"/>
        </w:rPr>
      </w:pPr>
      <w:r w:rsidRPr="009210EF">
        <w:rPr>
          <w:szCs w:val="28"/>
        </w:rPr>
        <w:t xml:space="preserve">Для определения дежурных посадочных площадок на территории Приморского края, где они необходимы, потребуются обследование местности сотрудниками КГУАП </w:t>
      </w:r>
      <w:r w:rsidR="00155275">
        <w:rPr>
          <w:szCs w:val="28"/>
        </w:rPr>
        <w:t>"</w:t>
      </w:r>
      <w:r w:rsidRPr="009210EF">
        <w:rPr>
          <w:szCs w:val="28"/>
        </w:rPr>
        <w:t>Пластун-Авиа</w:t>
      </w:r>
      <w:r w:rsidR="00155275">
        <w:rPr>
          <w:szCs w:val="28"/>
        </w:rPr>
        <w:t>"</w:t>
      </w:r>
      <w:r w:rsidRPr="009210EF">
        <w:rPr>
          <w:szCs w:val="28"/>
        </w:rPr>
        <w:t xml:space="preserve"> с целью определения годности по требованиям безопасности полетов.</w:t>
      </w:r>
    </w:p>
    <w:p w:rsidR="009210EF" w:rsidRPr="009210EF" w:rsidRDefault="009210EF" w:rsidP="009210EF">
      <w:pPr>
        <w:tabs>
          <w:tab w:val="left" w:pos="4962"/>
        </w:tabs>
        <w:ind w:firstLine="709"/>
        <w:jc w:val="both"/>
        <w:rPr>
          <w:szCs w:val="28"/>
        </w:rPr>
      </w:pPr>
      <w:r w:rsidRPr="009210EF">
        <w:rPr>
          <w:szCs w:val="28"/>
        </w:rPr>
        <w:t xml:space="preserve">С учетом требований федеральных авиационных правил (ФОТ) ежегодные затраты на содержание зарегистрированной посадочной площадки и минимально необходимого количества персонала (старший авиационный начальник; диспетчер местных воздушных линий) составляет </w:t>
      </w:r>
      <w:r w:rsidR="005076FA">
        <w:rPr>
          <w:szCs w:val="28"/>
        </w:rPr>
        <w:br/>
      </w:r>
      <w:r w:rsidRPr="009210EF">
        <w:rPr>
          <w:szCs w:val="28"/>
        </w:rPr>
        <w:t xml:space="preserve">1,135 млн рублей </w:t>
      </w:r>
      <w:r w:rsidR="005076FA">
        <w:rPr>
          <w:szCs w:val="28"/>
        </w:rPr>
        <w:t>(на примере содержания</w:t>
      </w:r>
      <w:r w:rsidRPr="009210EF">
        <w:rPr>
          <w:szCs w:val="28"/>
        </w:rPr>
        <w:t xml:space="preserve"> посадочной площадки Малая </w:t>
      </w:r>
      <w:proofErr w:type="spellStart"/>
      <w:r w:rsidRPr="009210EF">
        <w:rPr>
          <w:szCs w:val="28"/>
        </w:rPr>
        <w:t>Кем</w:t>
      </w:r>
      <w:r w:rsidR="00155275">
        <w:rPr>
          <w:szCs w:val="28"/>
        </w:rPr>
        <w:t>а</w:t>
      </w:r>
      <w:proofErr w:type="spellEnd"/>
      <w:r w:rsidR="005076FA">
        <w:rPr>
          <w:szCs w:val="28"/>
        </w:rPr>
        <w:t>)</w:t>
      </w:r>
      <w:r w:rsidRPr="009210EF">
        <w:rPr>
          <w:szCs w:val="28"/>
        </w:rPr>
        <w:t>.</w:t>
      </w:r>
    </w:p>
    <w:p w:rsidR="005076FA" w:rsidRDefault="009210EF" w:rsidP="00165651">
      <w:pPr>
        <w:tabs>
          <w:tab w:val="left" w:pos="4962"/>
        </w:tabs>
        <w:ind w:firstLine="709"/>
        <w:jc w:val="both"/>
        <w:rPr>
          <w:szCs w:val="28"/>
        </w:rPr>
      </w:pPr>
      <w:r w:rsidRPr="009210EF">
        <w:rPr>
          <w:szCs w:val="28"/>
        </w:rPr>
        <w:t>На содержание дежурной площадки, обустроенной для при</w:t>
      </w:r>
      <w:r w:rsidR="00155275">
        <w:rPr>
          <w:szCs w:val="28"/>
        </w:rPr>
        <w:t>е</w:t>
      </w:r>
      <w:r w:rsidRPr="009210EF">
        <w:rPr>
          <w:szCs w:val="28"/>
        </w:rPr>
        <w:t>ма вертол</w:t>
      </w:r>
      <w:r w:rsidR="00155275">
        <w:rPr>
          <w:szCs w:val="28"/>
        </w:rPr>
        <w:t>е</w:t>
      </w:r>
      <w:r w:rsidRPr="009210EF">
        <w:rPr>
          <w:szCs w:val="28"/>
        </w:rPr>
        <w:t>тов санитарной авиации, с целью эвакуации пациента потребуются затраты только на расчистку е</w:t>
      </w:r>
      <w:r w:rsidR="00155275">
        <w:rPr>
          <w:szCs w:val="28"/>
        </w:rPr>
        <w:t>е</w:t>
      </w:r>
      <w:r w:rsidRPr="009210EF">
        <w:rPr>
          <w:szCs w:val="28"/>
        </w:rPr>
        <w:t xml:space="preserve"> в зимнее время, покос травы в летнее время, </w:t>
      </w:r>
      <w:r w:rsidR="00155275">
        <w:rPr>
          <w:szCs w:val="28"/>
        </w:rPr>
        <w:br/>
      </w:r>
      <w:r w:rsidRPr="009210EF">
        <w:rPr>
          <w:szCs w:val="28"/>
        </w:rPr>
        <w:t>а также затраты на электроэнергию при наличи</w:t>
      </w:r>
      <w:r w:rsidR="00155275">
        <w:rPr>
          <w:szCs w:val="28"/>
        </w:rPr>
        <w:t xml:space="preserve">и светосигнального </w:t>
      </w:r>
      <w:r w:rsidR="005076FA">
        <w:rPr>
          <w:szCs w:val="28"/>
        </w:rPr>
        <w:t>оборудования.</w:t>
      </w:r>
    </w:p>
    <w:p w:rsidR="00E24DD3" w:rsidRDefault="005076FA" w:rsidP="00165651">
      <w:pPr>
        <w:tabs>
          <w:tab w:val="left" w:pos="4962"/>
        </w:tabs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>На основании вышеизложенного</w:t>
      </w:r>
      <w:r w:rsidR="00155275">
        <w:rPr>
          <w:szCs w:val="28"/>
        </w:rPr>
        <w:t xml:space="preserve"> к</w:t>
      </w:r>
      <w:r w:rsidR="008A047F">
        <w:rPr>
          <w:bCs/>
          <w:color w:val="000000"/>
          <w:szCs w:val="28"/>
        </w:rPr>
        <w:t>омитет</w:t>
      </w:r>
    </w:p>
    <w:p w:rsidR="00165651" w:rsidRDefault="00165651" w:rsidP="00165651">
      <w:pPr>
        <w:tabs>
          <w:tab w:val="left" w:pos="4962"/>
        </w:tabs>
        <w:ind w:firstLine="709"/>
        <w:jc w:val="both"/>
        <w:rPr>
          <w:rFonts w:cs="PT Astra Serif"/>
          <w:bCs/>
          <w:color w:val="000000"/>
          <w:szCs w:val="28"/>
        </w:rPr>
      </w:pPr>
    </w:p>
    <w:p w:rsidR="00F65753" w:rsidRPr="004601FD" w:rsidRDefault="00F65753" w:rsidP="00AB35C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75CEB">
      <w:pPr>
        <w:ind w:firstLine="709"/>
        <w:jc w:val="both"/>
        <w:rPr>
          <w:szCs w:val="28"/>
        </w:rPr>
      </w:pPr>
    </w:p>
    <w:p w:rsidR="00165651" w:rsidRPr="00165651" w:rsidRDefault="00165651" w:rsidP="00165651">
      <w:pPr>
        <w:ind w:firstLine="709"/>
        <w:jc w:val="both"/>
        <w:rPr>
          <w:szCs w:val="28"/>
        </w:rPr>
      </w:pPr>
      <w:r w:rsidRPr="00165651">
        <w:rPr>
          <w:szCs w:val="28"/>
        </w:rPr>
        <w:t>1.Принять информацию министерства здравоохранения</w:t>
      </w:r>
      <w:r w:rsidR="009210EF">
        <w:rPr>
          <w:szCs w:val="28"/>
        </w:rPr>
        <w:t xml:space="preserve">, а также </w:t>
      </w:r>
      <w:r w:rsidR="009210EF" w:rsidRPr="009210EF">
        <w:rPr>
          <w:szCs w:val="28"/>
        </w:rPr>
        <w:t>министерства транспорта и дорожного хозяйства Приморского края</w:t>
      </w:r>
      <w:r w:rsidRPr="00165651">
        <w:rPr>
          <w:szCs w:val="28"/>
        </w:rPr>
        <w:t xml:space="preserve"> "Создание и перспективы развития санитарной авиации в Приморском крае" к сведению.</w:t>
      </w:r>
    </w:p>
    <w:p w:rsidR="005076FA" w:rsidRDefault="00165651" w:rsidP="00165651">
      <w:pPr>
        <w:ind w:firstLine="709"/>
        <w:jc w:val="both"/>
        <w:rPr>
          <w:szCs w:val="28"/>
        </w:rPr>
      </w:pPr>
      <w:r w:rsidRPr="00165651">
        <w:rPr>
          <w:szCs w:val="28"/>
        </w:rPr>
        <w:lastRenderedPageBreak/>
        <w:t>2.Рекомендовать министерству здравоохранения Приморского края</w:t>
      </w:r>
      <w:r w:rsidR="005076FA">
        <w:rPr>
          <w:szCs w:val="28"/>
        </w:rPr>
        <w:t xml:space="preserve"> продолжать </w:t>
      </w:r>
      <w:r w:rsidR="005076FA" w:rsidRPr="005076FA">
        <w:rPr>
          <w:szCs w:val="28"/>
        </w:rPr>
        <w:t>оказание скорой специализированной медицинской помощи</w:t>
      </w:r>
      <w:r w:rsidR="005076FA">
        <w:rPr>
          <w:szCs w:val="28"/>
        </w:rPr>
        <w:t xml:space="preserve"> с помощью вертолетов санитарной авиации.</w:t>
      </w:r>
    </w:p>
    <w:p w:rsidR="005076FA" w:rsidRDefault="005076FA" w:rsidP="00165651">
      <w:pPr>
        <w:ind w:firstLine="709"/>
        <w:jc w:val="both"/>
        <w:rPr>
          <w:szCs w:val="28"/>
        </w:rPr>
      </w:pPr>
    </w:p>
    <w:p w:rsidR="005076FA" w:rsidRDefault="005076FA" w:rsidP="00165651">
      <w:pPr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</w:t>
      </w:r>
      <w:r w:rsidRPr="00165651">
        <w:rPr>
          <w:szCs w:val="28"/>
        </w:rPr>
        <w:t>министерств</w:t>
      </w:r>
      <w:r>
        <w:rPr>
          <w:szCs w:val="28"/>
        </w:rPr>
        <w:t>у</w:t>
      </w:r>
      <w:r w:rsidRPr="00165651">
        <w:rPr>
          <w:szCs w:val="28"/>
        </w:rPr>
        <w:t xml:space="preserve"> транспорта и дорож</w:t>
      </w:r>
      <w:r>
        <w:rPr>
          <w:szCs w:val="28"/>
        </w:rPr>
        <w:t xml:space="preserve">ного хозяйства Приморского края, </w:t>
      </w:r>
      <w:r w:rsidRPr="00165651">
        <w:rPr>
          <w:szCs w:val="28"/>
        </w:rPr>
        <w:t>КГУП "Пластун-Авиа"</w:t>
      </w:r>
      <w:r>
        <w:rPr>
          <w:szCs w:val="28"/>
        </w:rPr>
        <w:t>:</w:t>
      </w:r>
    </w:p>
    <w:p w:rsidR="005076FA" w:rsidRDefault="005076FA" w:rsidP="00165651">
      <w:pPr>
        <w:ind w:firstLine="709"/>
        <w:jc w:val="both"/>
        <w:rPr>
          <w:szCs w:val="28"/>
        </w:rPr>
      </w:pPr>
      <w:r>
        <w:rPr>
          <w:szCs w:val="28"/>
        </w:rPr>
        <w:t>совместно</w:t>
      </w:r>
      <w:r w:rsidRPr="00165651">
        <w:rPr>
          <w:szCs w:val="28"/>
        </w:rPr>
        <w:t xml:space="preserve"> </w:t>
      </w:r>
      <w:r>
        <w:rPr>
          <w:szCs w:val="28"/>
        </w:rPr>
        <w:t>с</w:t>
      </w:r>
      <w:r w:rsidRPr="00165651">
        <w:rPr>
          <w:szCs w:val="28"/>
        </w:rPr>
        <w:t xml:space="preserve"> администрацией Владивостокского городского округа определить место для обустройства вертолетных площадок вблизи ГБУЗ "Приморский краевой перинатальный центр" и КГАУЗ </w:t>
      </w:r>
      <w:r>
        <w:rPr>
          <w:szCs w:val="28"/>
        </w:rPr>
        <w:t>"</w:t>
      </w:r>
      <w:r w:rsidRPr="00165651">
        <w:rPr>
          <w:szCs w:val="28"/>
        </w:rPr>
        <w:t>Владивостокская клиническая больница № 2"</w:t>
      </w:r>
      <w:r>
        <w:rPr>
          <w:szCs w:val="28"/>
        </w:rPr>
        <w:t>;</w:t>
      </w:r>
    </w:p>
    <w:p w:rsidR="00165651" w:rsidRPr="00165651" w:rsidRDefault="00165651" w:rsidP="00165651">
      <w:pPr>
        <w:ind w:firstLine="709"/>
        <w:jc w:val="both"/>
        <w:rPr>
          <w:szCs w:val="28"/>
        </w:rPr>
      </w:pPr>
      <w:r w:rsidRPr="00165651">
        <w:rPr>
          <w:szCs w:val="28"/>
        </w:rPr>
        <w:t>совместно с</w:t>
      </w:r>
      <w:r w:rsidR="005076FA">
        <w:rPr>
          <w:szCs w:val="28"/>
        </w:rPr>
        <w:t xml:space="preserve"> органами местного самоуправления </w:t>
      </w:r>
      <w:r w:rsidR="005076FA" w:rsidRPr="00DD5EA4">
        <w:rPr>
          <w:szCs w:val="28"/>
        </w:rPr>
        <w:t>проработать вопрос об организации в 13 населенных пунктах дежурных мест (а не зарегистрированных посадочных площадок) для приема вертолета санитарной авиации с целью транспортировки в медицинские учреждения пострадавших или нуждающихся в неотложной медицинской помощи пациентов</w:t>
      </w:r>
      <w:r w:rsidRPr="00165651">
        <w:rPr>
          <w:szCs w:val="28"/>
        </w:rPr>
        <w:t>.</w:t>
      </w:r>
    </w:p>
    <w:p w:rsidR="00165651" w:rsidRPr="00165651" w:rsidRDefault="00165651" w:rsidP="00165651">
      <w:pPr>
        <w:ind w:firstLine="709"/>
        <w:jc w:val="both"/>
        <w:rPr>
          <w:szCs w:val="28"/>
        </w:rPr>
      </w:pPr>
    </w:p>
    <w:p w:rsidR="00DD5EA4" w:rsidRPr="00DD5EA4" w:rsidRDefault="00DD5EA4" w:rsidP="00DD5EA4">
      <w:pPr>
        <w:ind w:firstLine="709"/>
        <w:jc w:val="both"/>
        <w:outlineLvl w:val="0"/>
        <w:rPr>
          <w:szCs w:val="28"/>
        </w:rPr>
      </w:pPr>
      <w:r w:rsidRPr="00DD5EA4">
        <w:rPr>
          <w:szCs w:val="28"/>
        </w:rPr>
        <w:t>4.</w:t>
      </w:r>
      <w:r w:rsidR="00123F7B">
        <w:rPr>
          <w:szCs w:val="28"/>
        </w:rPr>
        <w:t>Направить настоящее решение в министерство</w:t>
      </w:r>
      <w:r w:rsidR="00123F7B" w:rsidRPr="00123F7B">
        <w:rPr>
          <w:szCs w:val="28"/>
        </w:rPr>
        <w:t xml:space="preserve"> здравоохранения Приморского края</w:t>
      </w:r>
      <w:r w:rsidR="00123F7B">
        <w:rPr>
          <w:szCs w:val="28"/>
        </w:rPr>
        <w:t>, министерство</w:t>
      </w:r>
      <w:r w:rsidR="00123F7B" w:rsidRPr="00123F7B">
        <w:rPr>
          <w:szCs w:val="28"/>
        </w:rPr>
        <w:t xml:space="preserve"> транспорта и дорожного хозяйства Приморского края, КГУП "Пластун-Авиа"</w:t>
      </w:r>
      <w:r w:rsidR="00123F7B">
        <w:rPr>
          <w:szCs w:val="28"/>
        </w:rPr>
        <w:t xml:space="preserve">, администрацию </w:t>
      </w:r>
      <w:r w:rsidR="00123F7B" w:rsidRPr="00123F7B">
        <w:rPr>
          <w:szCs w:val="28"/>
        </w:rPr>
        <w:t>Владивостокского городского округа</w:t>
      </w:r>
      <w:r w:rsidR="00123F7B">
        <w:rPr>
          <w:szCs w:val="28"/>
        </w:rPr>
        <w:t xml:space="preserve">, </w:t>
      </w:r>
      <w:r w:rsidR="00123F7B">
        <w:rPr>
          <w:szCs w:val="28"/>
        </w:rPr>
        <w:t>органам местного самоуправления</w:t>
      </w:r>
      <w:r w:rsidR="00123F7B">
        <w:rPr>
          <w:szCs w:val="28"/>
        </w:rPr>
        <w:t xml:space="preserve"> муниципальных образований</w:t>
      </w:r>
      <w:bookmarkStart w:id="0" w:name="_GoBack"/>
      <w:bookmarkEnd w:id="0"/>
      <w:r w:rsidR="00123F7B">
        <w:rPr>
          <w:szCs w:val="28"/>
        </w:rPr>
        <w:t xml:space="preserve"> Приморского края.</w:t>
      </w: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165651" w:rsidRDefault="00165651" w:rsidP="007F3BB6">
      <w:pPr>
        <w:pStyle w:val="30"/>
        <w:spacing w:after="0"/>
        <w:rPr>
          <w:sz w:val="28"/>
          <w:szCs w:val="28"/>
        </w:rPr>
      </w:pPr>
    </w:p>
    <w:p w:rsidR="00C9335B" w:rsidRDefault="00F65753" w:rsidP="00165651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 xml:space="preserve">И.С. </w:t>
      </w:r>
      <w:proofErr w:type="spellStart"/>
      <w:r w:rsidR="00261AF3">
        <w:rPr>
          <w:szCs w:val="28"/>
        </w:rPr>
        <w:t>Чемерис</w:t>
      </w:r>
      <w:proofErr w:type="spellEnd"/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64F" w:rsidRDefault="0089164F">
      <w:r>
        <w:separator/>
      </w:r>
    </w:p>
  </w:endnote>
  <w:endnote w:type="continuationSeparator" w:id="0">
    <w:p w:rsidR="0089164F" w:rsidRDefault="0089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64F" w:rsidRDefault="0089164F">
      <w:r>
        <w:separator/>
      </w:r>
    </w:p>
  </w:footnote>
  <w:footnote w:type="continuationSeparator" w:id="0">
    <w:p w:rsidR="0089164F" w:rsidRDefault="00891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F7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0F5C2F"/>
    <w:rsid w:val="00123F7B"/>
    <w:rsid w:val="00130E21"/>
    <w:rsid w:val="00132E13"/>
    <w:rsid w:val="001337E7"/>
    <w:rsid w:val="00155275"/>
    <w:rsid w:val="00160F97"/>
    <w:rsid w:val="00165651"/>
    <w:rsid w:val="00173627"/>
    <w:rsid w:val="00183DC4"/>
    <w:rsid w:val="001B3A35"/>
    <w:rsid w:val="001B71DB"/>
    <w:rsid w:val="001C2B69"/>
    <w:rsid w:val="001C3491"/>
    <w:rsid w:val="001C5162"/>
    <w:rsid w:val="0020003C"/>
    <w:rsid w:val="00200976"/>
    <w:rsid w:val="0021751F"/>
    <w:rsid w:val="002320C9"/>
    <w:rsid w:val="00242F2B"/>
    <w:rsid w:val="00261AF3"/>
    <w:rsid w:val="002B599A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E0080"/>
    <w:rsid w:val="003F0CFF"/>
    <w:rsid w:val="003F2358"/>
    <w:rsid w:val="004060BD"/>
    <w:rsid w:val="004118C6"/>
    <w:rsid w:val="0042548F"/>
    <w:rsid w:val="00441B18"/>
    <w:rsid w:val="00444FEF"/>
    <w:rsid w:val="00461E2B"/>
    <w:rsid w:val="004804CA"/>
    <w:rsid w:val="004A15B0"/>
    <w:rsid w:val="004A7C9B"/>
    <w:rsid w:val="005076FA"/>
    <w:rsid w:val="00541140"/>
    <w:rsid w:val="005547D0"/>
    <w:rsid w:val="0056338A"/>
    <w:rsid w:val="005D2012"/>
    <w:rsid w:val="005E271D"/>
    <w:rsid w:val="005E4470"/>
    <w:rsid w:val="00645CFF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8007DA"/>
    <w:rsid w:val="00827810"/>
    <w:rsid w:val="0084455A"/>
    <w:rsid w:val="008602F8"/>
    <w:rsid w:val="0087792E"/>
    <w:rsid w:val="00880002"/>
    <w:rsid w:val="0089164F"/>
    <w:rsid w:val="008A047F"/>
    <w:rsid w:val="008C2299"/>
    <w:rsid w:val="008C65D4"/>
    <w:rsid w:val="009210EF"/>
    <w:rsid w:val="00942C88"/>
    <w:rsid w:val="00950EE9"/>
    <w:rsid w:val="00977944"/>
    <w:rsid w:val="0099314B"/>
    <w:rsid w:val="009949FE"/>
    <w:rsid w:val="009D1C58"/>
    <w:rsid w:val="009D2F7B"/>
    <w:rsid w:val="009E5CD9"/>
    <w:rsid w:val="009E7B45"/>
    <w:rsid w:val="009F0165"/>
    <w:rsid w:val="009F626B"/>
    <w:rsid w:val="00A448E7"/>
    <w:rsid w:val="00A97609"/>
    <w:rsid w:val="00AB35CE"/>
    <w:rsid w:val="00AC324E"/>
    <w:rsid w:val="00AF1A84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045CC"/>
    <w:rsid w:val="00C22020"/>
    <w:rsid w:val="00C43903"/>
    <w:rsid w:val="00C705ED"/>
    <w:rsid w:val="00C749DB"/>
    <w:rsid w:val="00C87DB1"/>
    <w:rsid w:val="00C9335B"/>
    <w:rsid w:val="00C958B6"/>
    <w:rsid w:val="00CB64C0"/>
    <w:rsid w:val="00CD5F56"/>
    <w:rsid w:val="00CD7F22"/>
    <w:rsid w:val="00CE4A12"/>
    <w:rsid w:val="00CF52FF"/>
    <w:rsid w:val="00D12A55"/>
    <w:rsid w:val="00D17A7A"/>
    <w:rsid w:val="00D637DB"/>
    <w:rsid w:val="00DD5EA4"/>
    <w:rsid w:val="00DF0C00"/>
    <w:rsid w:val="00E0318E"/>
    <w:rsid w:val="00E24DD3"/>
    <w:rsid w:val="00E326C2"/>
    <w:rsid w:val="00E7004D"/>
    <w:rsid w:val="00E74B83"/>
    <w:rsid w:val="00E76788"/>
    <w:rsid w:val="00E77161"/>
    <w:rsid w:val="00E85955"/>
    <w:rsid w:val="00E87ACE"/>
    <w:rsid w:val="00EB0C63"/>
    <w:rsid w:val="00EB267E"/>
    <w:rsid w:val="00EB6176"/>
    <w:rsid w:val="00EE155B"/>
    <w:rsid w:val="00F01DD8"/>
    <w:rsid w:val="00F34152"/>
    <w:rsid w:val="00F65753"/>
    <w:rsid w:val="00F7061A"/>
    <w:rsid w:val="00F7541A"/>
    <w:rsid w:val="00F75CEB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575CC4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115CF-67DE-42ED-A993-1E89F9551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3</Pages>
  <Words>669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Шмелева Валентина Александровна</cp:lastModifiedBy>
  <cp:revision>18</cp:revision>
  <cp:lastPrinted>2022-04-05T00:24:00Z</cp:lastPrinted>
  <dcterms:created xsi:type="dcterms:W3CDTF">2022-10-07T05:44:00Z</dcterms:created>
  <dcterms:modified xsi:type="dcterms:W3CDTF">2022-10-19T00:15:00Z</dcterms:modified>
</cp:coreProperties>
</file>