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1F469A" w:rsidP="00184398">
            <w:pPr>
              <w:ind w:left="-108"/>
              <w:jc w:val="both"/>
            </w:pPr>
            <w:r w:rsidRPr="001F469A">
              <w:t xml:space="preserve">О </w:t>
            </w:r>
            <w:r w:rsidR="00184398">
              <w:t>З</w:t>
            </w:r>
            <w:r w:rsidRPr="001F469A">
              <w:t>акон</w:t>
            </w:r>
            <w:r w:rsidR="00184398">
              <w:t>е</w:t>
            </w:r>
            <w:r w:rsidRPr="001F469A">
              <w:t xml:space="preserve"> Приморского края </w:t>
            </w:r>
            <w:r w:rsidR="00184398">
              <w:br/>
            </w:r>
            <w:r w:rsidR="00ED60ED" w:rsidRPr="008862D1">
              <w:t>"О внесении изменени</w:t>
            </w:r>
            <w:r w:rsidR="006825D9">
              <w:t>й</w:t>
            </w:r>
            <w:r w:rsidR="00ED60ED" w:rsidRPr="008862D1">
              <w:t xml:space="preserve"> в </w:t>
            </w:r>
            <w:r w:rsidR="00ED60ED">
              <w:t>Закон Приморского края "О порядке пользования участками недр местного значения на территории Приморского края"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ED60ED" w:rsidRPr="00ED60ED">
        <w:t>"О внесении изменени</w:t>
      </w:r>
      <w:r w:rsidR="006825D9">
        <w:t>й</w:t>
      </w:r>
      <w:r w:rsidR="00ED60ED" w:rsidRPr="00ED60ED">
        <w:t xml:space="preserve"> в Закон Приморского края "О порядке пользования участками недр местного значения на территории Приморского края"</w:t>
      </w:r>
      <w:r w:rsidR="00184398">
        <w:t>.</w:t>
      </w:r>
      <w:r w:rsidRPr="00B906C5">
        <w:t xml:space="preserve"> </w:t>
      </w:r>
    </w:p>
    <w:p w:rsidR="00184398" w:rsidRDefault="00184398" w:rsidP="00B906C5">
      <w:pPr>
        <w:ind w:firstLine="709"/>
        <w:jc w:val="both"/>
      </w:pPr>
    </w:p>
    <w:p w:rsidR="00184398" w:rsidRPr="00184398" w:rsidRDefault="00184398" w:rsidP="00184398">
      <w:pPr>
        <w:ind w:firstLine="709"/>
        <w:jc w:val="both"/>
      </w:pPr>
      <w:r w:rsidRPr="00184398">
        <w:t>2.Направить указанный Закон Губернатору Приморского края для подписания и обнародования.</w:t>
      </w:r>
    </w:p>
    <w:p w:rsidR="00184398" w:rsidRPr="00184398" w:rsidRDefault="00184398" w:rsidP="00184398">
      <w:pPr>
        <w:ind w:firstLine="709"/>
        <w:jc w:val="both"/>
      </w:pPr>
    </w:p>
    <w:p w:rsidR="00184398" w:rsidRPr="00184398" w:rsidRDefault="00184398" w:rsidP="00184398">
      <w:pPr>
        <w:ind w:firstLine="709"/>
        <w:jc w:val="both"/>
      </w:pPr>
      <w:r w:rsidRPr="00184398">
        <w:t>3.Настоящее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  <w:bookmarkStart w:id="0" w:name="_GoBack"/>
      <w:bookmarkEnd w:id="0"/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E66" w:rsidRDefault="00F90E66">
      <w:r>
        <w:separator/>
      </w:r>
    </w:p>
  </w:endnote>
  <w:endnote w:type="continuationSeparator" w:id="0">
    <w:p w:rsidR="00F90E66" w:rsidRDefault="00F90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E66" w:rsidRDefault="00F90E66">
      <w:r>
        <w:separator/>
      </w:r>
    </w:p>
  </w:footnote>
  <w:footnote w:type="continuationSeparator" w:id="0">
    <w:p w:rsidR="00F90E66" w:rsidRDefault="00F90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0F1E8E"/>
    <w:rsid w:val="00123119"/>
    <w:rsid w:val="00155F7F"/>
    <w:rsid w:val="00184398"/>
    <w:rsid w:val="001E6F62"/>
    <w:rsid w:val="001F469A"/>
    <w:rsid w:val="00271CEF"/>
    <w:rsid w:val="002D3586"/>
    <w:rsid w:val="003325F4"/>
    <w:rsid w:val="00392E21"/>
    <w:rsid w:val="003A21BF"/>
    <w:rsid w:val="0043063F"/>
    <w:rsid w:val="00435F79"/>
    <w:rsid w:val="004A1F69"/>
    <w:rsid w:val="004B69FA"/>
    <w:rsid w:val="004C518D"/>
    <w:rsid w:val="004D1A01"/>
    <w:rsid w:val="004F1C46"/>
    <w:rsid w:val="00506283"/>
    <w:rsid w:val="005A6019"/>
    <w:rsid w:val="005B5868"/>
    <w:rsid w:val="005E6130"/>
    <w:rsid w:val="00602077"/>
    <w:rsid w:val="006825D9"/>
    <w:rsid w:val="00695A4A"/>
    <w:rsid w:val="006B7A84"/>
    <w:rsid w:val="006D45ED"/>
    <w:rsid w:val="006E650F"/>
    <w:rsid w:val="00726997"/>
    <w:rsid w:val="007B48E7"/>
    <w:rsid w:val="007B5289"/>
    <w:rsid w:val="007D497E"/>
    <w:rsid w:val="00835A0E"/>
    <w:rsid w:val="008818A7"/>
    <w:rsid w:val="00882F02"/>
    <w:rsid w:val="008F4797"/>
    <w:rsid w:val="00922AED"/>
    <w:rsid w:val="00924B45"/>
    <w:rsid w:val="00931FD6"/>
    <w:rsid w:val="009372FF"/>
    <w:rsid w:val="0094344A"/>
    <w:rsid w:val="009611B8"/>
    <w:rsid w:val="009959AC"/>
    <w:rsid w:val="009C06BA"/>
    <w:rsid w:val="009C4DC8"/>
    <w:rsid w:val="00A13794"/>
    <w:rsid w:val="00A26C60"/>
    <w:rsid w:val="00A93332"/>
    <w:rsid w:val="00AE5EE6"/>
    <w:rsid w:val="00B81A8A"/>
    <w:rsid w:val="00B906C5"/>
    <w:rsid w:val="00BA58C7"/>
    <w:rsid w:val="00BA61C8"/>
    <w:rsid w:val="00C20E8F"/>
    <w:rsid w:val="00CA7E54"/>
    <w:rsid w:val="00CE19DF"/>
    <w:rsid w:val="00D02716"/>
    <w:rsid w:val="00D417AF"/>
    <w:rsid w:val="00DF01B2"/>
    <w:rsid w:val="00E93A7F"/>
    <w:rsid w:val="00EB081B"/>
    <w:rsid w:val="00ED3F8A"/>
    <w:rsid w:val="00ED60ED"/>
    <w:rsid w:val="00EE3AD2"/>
    <w:rsid w:val="00EF502B"/>
    <w:rsid w:val="00F14CBB"/>
    <w:rsid w:val="00F75CDD"/>
    <w:rsid w:val="00F90E66"/>
    <w:rsid w:val="00FC370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42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Исакова Марина Викторовна</cp:lastModifiedBy>
  <cp:revision>16</cp:revision>
  <cp:lastPrinted>2014-07-16T00:00:00Z</cp:lastPrinted>
  <dcterms:created xsi:type="dcterms:W3CDTF">2019-01-18T01:20:00Z</dcterms:created>
  <dcterms:modified xsi:type="dcterms:W3CDTF">2022-10-13T06:10:00Z</dcterms:modified>
</cp:coreProperties>
</file>