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AE4" w:rsidRDefault="004E2AE4" w:rsidP="00383131">
      <w:pPr>
        <w:spacing w:line="360" w:lineRule="auto"/>
        <w:jc w:val="center"/>
      </w:pPr>
      <w:r>
        <w:t xml:space="preserve">                                                                                                                   Проект</w:t>
      </w:r>
    </w:p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1pt;height:45.5pt" o:ole="" fillcolor="window">
            <v:imagedata r:id="rId7" o:title="" grayscale="t"/>
          </v:shape>
          <o:OLEObject Type="Embed" ProgID="Word.Picture.8" ShapeID="_x0000_i1025" DrawAspect="Content" ObjectID="_1727249605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E666A0">
            <w:pPr>
              <w:pStyle w:val="8"/>
              <w:widowControl w:val="0"/>
            </w:pPr>
            <w:r>
              <w:t xml:space="preserve">Комитет по </w:t>
            </w:r>
            <w:r w:rsidR="00E666A0" w:rsidRPr="00E666A0">
              <w:t>продовольственной политике и</w:t>
            </w:r>
            <w:r w:rsidR="00E666A0">
              <w:t xml:space="preserve"> </w:t>
            </w:r>
            <w:r w:rsidR="00E666A0" w:rsidRPr="00E666A0">
              <w:rPr>
                <w:szCs w:val="24"/>
              </w:rPr>
              <w:t>природопользованию</w:t>
            </w:r>
          </w:p>
          <w:p w:rsidR="00EA39B8" w:rsidRDefault="00EA39B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E3780F" w:rsidTr="007258FB">
        <w:trPr>
          <w:cantSplit/>
        </w:trPr>
        <w:tc>
          <w:tcPr>
            <w:tcW w:w="1694" w:type="pct"/>
          </w:tcPr>
          <w:p w:rsidR="00357541" w:rsidRPr="00E3780F" w:rsidRDefault="00E3780F" w:rsidP="00E3780F">
            <w:pPr>
              <w:ind w:left="-107"/>
              <w:rPr>
                <w:szCs w:val="28"/>
              </w:rPr>
            </w:pPr>
            <w:r w:rsidRPr="00E3780F">
              <w:rPr>
                <w:szCs w:val="28"/>
              </w:rPr>
              <w:t>18</w:t>
            </w:r>
            <w:r w:rsidR="00E666A0" w:rsidRPr="00E3780F">
              <w:rPr>
                <w:szCs w:val="28"/>
              </w:rPr>
              <w:t>.</w:t>
            </w:r>
            <w:r w:rsidRPr="00E3780F">
              <w:rPr>
                <w:szCs w:val="28"/>
              </w:rPr>
              <w:t>10</w:t>
            </w:r>
            <w:r w:rsidR="00E666A0" w:rsidRPr="00E3780F">
              <w:rPr>
                <w:szCs w:val="28"/>
              </w:rPr>
              <w:t>.20</w:t>
            </w:r>
            <w:r w:rsidR="001E6B94" w:rsidRPr="00E3780F">
              <w:rPr>
                <w:szCs w:val="28"/>
              </w:rPr>
              <w:t>2</w:t>
            </w:r>
            <w:r w:rsidR="002263F6" w:rsidRPr="00E3780F">
              <w:rPr>
                <w:szCs w:val="28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Pr="00E3780F" w:rsidRDefault="008602F8" w:rsidP="00401E7F">
            <w:pPr>
              <w:ind w:left="19"/>
              <w:rPr>
                <w:szCs w:val="28"/>
                <w:lang w:val="en-US"/>
              </w:rPr>
            </w:pPr>
            <w:r w:rsidRPr="00E3780F">
              <w:rPr>
                <w:szCs w:val="28"/>
              </w:rPr>
              <w:t xml:space="preserve">          </w:t>
            </w:r>
            <w:r w:rsidR="00401E7F" w:rsidRPr="00E3780F">
              <w:rPr>
                <w:szCs w:val="28"/>
              </w:rPr>
              <w:t xml:space="preserve"> </w:t>
            </w:r>
            <w:r w:rsidRPr="00E3780F">
              <w:rPr>
                <w:szCs w:val="28"/>
              </w:rPr>
              <w:t>г. Владивосток</w:t>
            </w:r>
          </w:p>
        </w:tc>
        <w:tc>
          <w:tcPr>
            <w:tcW w:w="403" w:type="pct"/>
          </w:tcPr>
          <w:p w:rsidR="00357541" w:rsidRPr="00E3780F" w:rsidRDefault="00357541">
            <w:pPr>
              <w:jc w:val="right"/>
              <w:rPr>
                <w:szCs w:val="28"/>
              </w:rPr>
            </w:pPr>
            <w:r w:rsidRPr="00E3780F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357541" w:rsidRPr="00E3780F" w:rsidRDefault="00357541">
            <w:pPr>
              <w:ind w:hanging="107"/>
              <w:rPr>
                <w:szCs w:val="28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E2AE4" w:rsidP="00E3780F">
            <w:pPr>
              <w:ind w:left="-107"/>
              <w:jc w:val="both"/>
            </w:pPr>
            <w:r w:rsidRPr="004E2AE4">
              <w:t xml:space="preserve">О проекте закона Приморского края </w:t>
            </w:r>
            <w:r w:rsidR="00185E4C">
              <w:t>"О внесении изменени</w:t>
            </w:r>
            <w:r w:rsidR="00E07B96">
              <w:t>й</w:t>
            </w:r>
            <w:r w:rsidR="00185E4C">
              <w:t xml:space="preserve"> в Закон</w:t>
            </w:r>
            <w:r w:rsidR="000F32E0">
              <w:t xml:space="preserve"> </w:t>
            </w:r>
            <w:r w:rsidR="00185E4C">
              <w:t>Приморского края "О порядке пользования участками недр местного значения на территории Приморского края"</w:t>
            </w:r>
            <w:r w:rsidR="00185E4C" w:rsidRPr="00E666A0">
              <w:t xml:space="preserve"> </w:t>
            </w:r>
            <w:r w:rsidR="00E666A0" w:rsidRPr="00E666A0">
              <w:t>(</w:t>
            </w:r>
            <w:r w:rsidR="00E3780F" w:rsidRPr="00E3780F">
              <w:t>второе, третье чтения</w:t>
            </w:r>
            <w:r w:rsidR="00E666A0" w:rsidRPr="00E666A0">
              <w:t>)</w:t>
            </w:r>
          </w:p>
        </w:tc>
      </w:tr>
    </w:tbl>
    <w:p w:rsidR="00401E7F" w:rsidRDefault="00401E7F" w:rsidP="00C9335B">
      <w:pPr>
        <w:jc w:val="both"/>
      </w:pPr>
    </w:p>
    <w:p w:rsidR="00E3780F" w:rsidRPr="007F2DC6" w:rsidRDefault="00E666A0" w:rsidP="00E3780F">
      <w:pPr>
        <w:ind w:firstLine="720"/>
        <w:jc w:val="both"/>
        <w:rPr>
          <w:szCs w:val="28"/>
        </w:rPr>
      </w:pPr>
      <w:r w:rsidRPr="00E3780F">
        <w:rPr>
          <w:szCs w:val="28"/>
        </w:rPr>
        <w:t>Рассмотрев и обсудив проект закона Приморского края</w:t>
      </w:r>
      <w:r w:rsidR="00E474A3" w:rsidRPr="00E3780F">
        <w:rPr>
          <w:szCs w:val="28"/>
        </w:rPr>
        <w:t xml:space="preserve"> </w:t>
      </w:r>
      <w:r w:rsidR="00A11774" w:rsidRPr="00E3780F">
        <w:rPr>
          <w:szCs w:val="28"/>
        </w:rPr>
        <w:br/>
      </w:r>
      <w:r w:rsidR="00185E4C" w:rsidRPr="00E3780F">
        <w:rPr>
          <w:szCs w:val="28"/>
        </w:rPr>
        <w:t>"О внесении изменени</w:t>
      </w:r>
      <w:r w:rsidR="00E07B96" w:rsidRPr="00E3780F">
        <w:rPr>
          <w:szCs w:val="28"/>
        </w:rPr>
        <w:t>й</w:t>
      </w:r>
      <w:r w:rsidR="00185E4C" w:rsidRPr="00E3780F">
        <w:rPr>
          <w:szCs w:val="28"/>
        </w:rPr>
        <w:t xml:space="preserve"> в Закон Приморского края "О порядке пользования участками недр местного значения на территории Приморского края"</w:t>
      </w:r>
      <w:r w:rsidRPr="00E3780F">
        <w:rPr>
          <w:szCs w:val="28"/>
        </w:rPr>
        <w:t>,</w:t>
      </w:r>
      <w:r w:rsidR="00E3780F" w:rsidRPr="00E3780F">
        <w:rPr>
          <w:szCs w:val="28"/>
        </w:rPr>
        <w:t xml:space="preserve"> </w:t>
      </w:r>
      <w:r w:rsidR="004B796F">
        <w:rPr>
          <w:szCs w:val="28"/>
        </w:rPr>
        <w:t xml:space="preserve">принятый Законодательным Собранием Приморского края в первом чтении 28 сентября 2022 года </w:t>
      </w:r>
      <w:r w:rsidR="004B796F">
        <w:rPr>
          <w:sz w:val="27"/>
          <w:szCs w:val="27"/>
        </w:rPr>
        <w:t>и</w:t>
      </w:r>
      <w:r w:rsidR="004B796F" w:rsidRPr="00C41907">
        <w:rPr>
          <w:szCs w:val="28"/>
        </w:rPr>
        <w:t xml:space="preserve"> подготовленный к рассмотрению во втором и третьем чтениях</w:t>
      </w:r>
      <w:r w:rsidR="00E3780F">
        <w:rPr>
          <w:szCs w:val="28"/>
        </w:rPr>
        <w:t xml:space="preserve">, </w:t>
      </w:r>
      <w:r w:rsidR="00E3780F" w:rsidRPr="007F2DC6">
        <w:rPr>
          <w:szCs w:val="28"/>
        </w:rPr>
        <w:t>комитет</w:t>
      </w:r>
    </w:p>
    <w:p w:rsidR="00E666A0" w:rsidRPr="00E3780F" w:rsidRDefault="00E666A0" w:rsidP="00E666A0">
      <w:pPr>
        <w:jc w:val="both"/>
        <w:rPr>
          <w:szCs w:val="28"/>
        </w:rPr>
      </w:pPr>
    </w:p>
    <w:p w:rsidR="00E666A0" w:rsidRPr="00E3780F" w:rsidRDefault="00E666A0" w:rsidP="00E666A0">
      <w:pPr>
        <w:rPr>
          <w:szCs w:val="28"/>
        </w:rPr>
      </w:pPr>
      <w:r w:rsidRPr="00E3780F">
        <w:rPr>
          <w:szCs w:val="28"/>
        </w:rPr>
        <w:t>РЕШИЛ:</w:t>
      </w:r>
    </w:p>
    <w:p w:rsidR="00E666A0" w:rsidRPr="00E3780F" w:rsidRDefault="00E666A0" w:rsidP="00E666A0">
      <w:pPr>
        <w:rPr>
          <w:szCs w:val="28"/>
        </w:rPr>
      </w:pPr>
    </w:p>
    <w:p w:rsidR="00E666A0" w:rsidRPr="00E3780F" w:rsidRDefault="00E666A0" w:rsidP="00E666A0">
      <w:pPr>
        <w:jc w:val="both"/>
        <w:rPr>
          <w:szCs w:val="28"/>
        </w:rPr>
      </w:pPr>
      <w:r w:rsidRPr="00E3780F">
        <w:rPr>
          <w:szCs w:val="28"/>
        </w:rPr>
        <w:tab/>
      </w:r>
      <w:r w:rsidR="00E3780F" w:rsidRPr="00E3780F">
        <w:rPr>
          <w:szCs w:val="28"/>
        </w:rPr>
        <w:t>1</w:t>
      </w:r>
      <w:r w:rsidRPr="00E3780F">
        <w:rPr>
          <w:szCs w:val="28"/>
        </w:rPr>
        <w:t xml:space="preserve">.Рассмотреть проект закона Приморского края </w:t>
      </w:r>
      <w:r w:rsidR="00185E4C" w:rsidRPr="00E3780F">
        <w:rPr>
          <w:szCs w:val="28"/>
        </w:rPr>
        <w:t>"О внесении изменени</w:t>
      </w:r>
      <w:r w:rsidR="00E07B96" w:rsidRPr="00E3780F">
        <w:rPr>
          <w:szCs w:val="28"/>
        </w:rPr>
        <w:t>й</w:t>
      </w:r>
      <w:r w:rsidR="00185E4C" w:rsidRPr="00E3780F">
        <w:rPr>
          <w:szCs w:val="28"/>
        </w:rPr>
        <w:t xml:space="preserve"> в Закон Приморского края "О порядке пользования участками недр местного значения на территории Приморского края" </w:t>
      </w:r>
      <w:r w:rsidR="00E3780F" w:rsidRPr="00E3780F">
        <w:rPr>
          <w:szCs w:val="28"/>
        </w:rPr>
        <w:t xml:space="preserve">во втором и третьем чтениях </w:t>
      </w:r>
      <w:r w:rsidRPr="00E3780F">
        <w:rPr>
          <w:szCs w:val="28"/>
        </w:rPr>
        <w:t>на заседании Законодательного Собрания.</w:t>
      </w:r>
    </w:p>
    <w:p w:rsidR="00E666A0" w:rsidRPr="00E3780F" w:rsidRDefault="00E666A0" w:rsidP="00E666A0">
      <w:pPr>
        <w:jc w:val="both"/>
        <w:rPr>
          <w:szCs w:val="28"/>
        </w:rPr>
      </w:pPr>
    </w:p>
    <w:p w:rsidR="00E666A0" w:rsidRPr="00E3780F" w:rsidRDefault="00E666A0" w:rsidP="00E666A0">
      <w:pPr>
        <w:jc w:val="both"/>
        <w:rPr>
          <w:szCs w:val="28"/>
        </w:rPr>
      </w:pPr>
      <w:r w:rsidRPr="00E3780F">
        <w:rPr>
          <w:szCs w:val="28"/>
        </w:rPr>
        <w:tab/>
      </w:r>
      <w:r w:rsidR="00E3780F" w:rsidRPr="00E3780F">
        <w:rPr>
          <w:szCs w:val="28"/>
        </w:rPr>
        <w:t>2</w:t>
      </w:r>
      <w:r w:rsidRPr="00E3780F">
        <w:rPr>
          <w:szCs w:val="28"/>
        </w:rPr>
        <w:t xml:space="preserve">.Рекомендовать Законодательному Собранию </w:t>
      </w:r>
      <w:r w:rsidR="00E3780F">
        <w:rPr>
          <w:szCs w:val="28"/>
        </w:rPr>
        <w:t>принять указанный законопроект во втором и третьем чтениях</w:t>
      </w:r>
      <w:r w:rsidRPr="00E3780F">
        <w:rPr>
          <w:szCs w:val="28"/>
        </w:rPr>
        <w:t>.</w:t>
      </w:r>
    </w:p>
    <w:p w:rsidR="00E666A0" w:rsidRPr="00E3780F" w:rsidRDefault="00E666A0" w:rsidP="00E666A0">
      <w:pPr>
        <w:jc w:val="both"/>
        <w:rPr>
          <w:szCs w:val="28"/>
        </w:rPr>
      </w:pPr>
    </w:p>
    <w:p w:rsidR="00E666A0" w:rsidRPr="00E3780F" w:rsidRDefault="00E666A0" w:rsidP="00E666A0">
      <w:pPr>
        <w:jc w:val="both"/>
        <w:rPr>
          <w:szCs w:val="28"/>
        </w:rPr>
      </w:pPr>
      <w:r w:rsidRPr="00E3780F">
        <w:rPr>
          <w:szCs w:val="28"/>
        </w:rPr>
        <w:tab/>
      </w:r>
      <w:r w:rsidR="00E3780F" w:rsidRPr="00E3780F">
        <w:rPr>
          <w:szCs w:val="28"/>
        </w:rPr>
        <w:t>3</w:t>
      </w:r>
      <w:r w:rsidRPr="00E3780F">
        <w:rPr>
          <w:szCs w:val="28"/>
        </w:rPr>
        <w:t xml:space="preserve">.Поручить </w:t>
      </w:r>
      <w:r w:rsidR="004B796F">
        <w:rPr>
          <w:szCs w:val="28"/>
        </w:rPr>
        <w:t>Андрейченко</w:t>
      </w:r>
      <w:r w:rsidR="000367F1" w:rsidRPr="00E3780F">
        <w:rPr>
          <w:szCs w:val="28"/>
        </w:rPr>
        <w:t xml:space="preserve"> </w:t>
      </w:r>
      <w:r w:rsidR="004B796F">
        <w:rPr>
          <w:szCs w:val="28"/>
        </w:rPr>
        <w:t>А</w:t>
      </w:r>
      <w:r w:rsidR="000367F1" w:rsidRPr="00E3780F">
        <w:rPr>
          <w:szCs w:val="28"/>
        </w:rPr>
        <w:t>.</w:t>
      </w:r>
      <w:r w:rsidR="004B796F">
        <w:rPr>
          <w:szCs w:val="28"/>
        </w:rPr>
        <w:t>В</w:t>
      </w:r>
      <w:r w:rsidR="00C72479" w:rsidRPr="00E3780F">
        <w:rPr>
          <w:szCs w:val="28"/>
        </w:rPr>
        <w:t>.</w:t>
      </w:r>
      <w:r w:rsidRPr="00E3780F">
        <w:rPr>
          <w:szCs w:val="28"/>
        </w:rPr>
        <w:t>, председател</w:t>
      </w:r>
      <w:r w:rsidR="004B796F">
        <w:rPr>
          <w:szCs w:val="28"/>
        </w:rPr>
        <w:t>ю</w:t>
      </w:r>
      <w:r w:rsidRPr="00E3780F">
        <w:rPr>
          <w:szCs w:val="28"/>
        </w:rPr>
        <w:t xml:space="preserve"> комитета, выступить на заседании Законодательного Собрания с докладом по </w:t>
      </w:r>
      <w:r w:rsidR="00726F05" w:rsidRPr="00E3780F">
        <w:rPr>
          <w:szCs w:val="28"/>
        </w:rPr>
        <w:t>данному</w:t>
      </w:r>
      <w:r w:rsidRPr="00E3780F">
        <w:rPr>
          <w:szCs w:val="28"/>
        </w:rPr>
        <w:t xml:space="preserve"> вопросу.</w:t>
      </w:r>
    </w:p>
    <w:p w:rsidR="00E666A0" w:rsidRPr="00E3780F" w:rsidRDefault="00E666A0" w:rsidP="00E666A0">
      <w:pPr>
        <w:tabs>
          <w:tab w:val="left" w:pos="426"/>
          <w:tab w:val="left" w:pos="709"/>
        </w:tabs>
        <w:jc w:val="both"/>
        <w:rPr>
          <w:szCs w:val="28"/>
        </w:rPr>
      </w:pPr>
      <w:r w:rsidRPr="00E3780F">
        <w:rPr>
          <w:szCs w:val="28"/>
        </w:rPr>
        <w:t xml:space="preserve"> </w:t>
      </w:r>
    </w:p>
    <w:p w:rsidR="00E666A0" w:rsidRPr="00E3780F" w:rsidRDefault="00E666A0" w:rsidP="00E666A0">
      <w:pPr>
        <w:jc w:val="both"/>
        <w:rPr>
          <w:szCs w:val="28"/>
        </w:rPr>
      </w:pPr>
      <w:r w:rsidRPr="00E3780F">
        <w:rPr>
          <w:szCs w:val="28"/>
        </w:rPr>
        <w:tab/>
      </w:r>
      <w:r w:rsidR="00E3780F" w:rsidRPr="00E3780F">
        <w:rPr>
          <w:szCs w:val="28"/>
        </w:rPr>
        <w:t>4</w:t>
      </w:r>
      <w:r w:rsidRPr="00E3780F">
        <w:rPr>
          <w:szCs w:val="28"/>
        </w:rPr>
        <w:t>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E666A0" w:rsidRPr="00E3780F" w:rsidRDefault="00E666A0" w:rsidP="00E666A0">
      <w:pPr>
        <w:rPr>
          <w:szCs w:val="28"/>
        </w:rPr>
      </w:pPr>
    </w:p>
    <w:p w:rsidR="00E666A0" w:rsidRDefault="00E666A0" w:rsidP="00E666A0">
      <w:pPr>
        <w:rPr>
          <w:szCs w:val="28"/>
        </w:rPr>
      </w:pPr>
    </w:p>
    <w:p w:rsidR="004B796F" w:rsidRPr="00E3780F" w:rsidRDefault="004B796F" w:rsidP="00E666A0">
      <w:pPr>
        <w:rPr>
          <w:szCs w:val="28"/>
        </w:rPr>
      </w:pPr>
      <w:bookmarkStart w:id="0" w:name="_GoBack"/>
      <w:bookmarkEnd w:id="0"/>
    </w:p>
    <w:p w:rsidR="00E666A0" w:rsidRPr="00E3780F" w:rsidRDefault="00E666A0" w:rsidP="00E666A0">
      <w:pPr>
        <w:jc w:val="both"/>
        <w:rPr>
          <w:szCs w:val="28"/>
        </w:rPr>
      </w:pPr>
      <w:r w:rsidRPr="00E3780F">
        <w:rPr>
          <w:szCs w:val="28"/>
        </w:rPr>
        <w:t xml:space="preserve">Председатель комитета                                                          </w:t>
      </w:r>
      <w:r w:rsidR="00E3780F">
        <w:rPr>
          <w:szCs w:val="28"/>
        </w:rPr>
        <w:t xml:space="preserve">    </w:t>
      </w:r>
      <w:r w:rsidR="002263F6" w:rsidRPr="00E3780F">
        <w:rPr>
          <w:szCs w:val="28"/>
        </w:rPr>
        <w:t>А</w:t>
      </w:r>
      <w:r w:rsidRPr="00E3780F">
        <w:rPr>
          <w:szCs w:val="28"/>
        </w:rPr>
        <w:t>.</w:t>
      </w:r>
      <w:r w:rsidR="002263F6" w:rsidRPr="00E3780F">
        <w:rPr>
          <w:szCs w:val="28"/>
        </w:rPr>
        <w:t>В</w:t>
      </w:r>
      <w:r w:rsidRPr="00E3780F">
        <w:rPr>
          <w:szCs w:val="28"/>
        </w:rPr>
        <w:t xml:space="preserve">. </w:t>
      </w:r>
      <w:r w:rsidR="002263F6" w:rsidRPr="00E3780F">
        <w:rPr>
          <w:szCs w:val="28"/>
        </w:rPr>
        <w:t>Андрейченко</w:t>
      </w:r>
    </w:p>
    <w:sectPr w:rsidR="00E666A0" w:rsidRPr="00E3780F" w:rsidSect="00A11774">
      <w:headerReference w:type="default" r:id="rId9"/>
      <w:pgSz w:w="11906" w:h="16838"/>
      <w:pgMar w:top="709" w:right="851" w:bottom="851" w:left="1701" w:header="14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11E" w:rsidRDefault="0036511E">
      <w:r>
        <w:separator/>
      </w:r>
    </w:p>
  </w:endnote>
  <w:endnote w:type="continuationSeparator" w:id="0">
    <w:p w:rsidR="0036511E" w:rsidRDefault="00365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11E" w:rsidRDefault="0036511E">
      <w:r>
        <w:separator/>
      </w:r>
    </w:p>
  </w:footnote>
  <w:footnote w:type="continuationSeparator" w:id="0">
    <w:p w:rsidR="0036511E" w:rsidRDefault="003651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5783897"/>
      <w:docPartObj>
        <w:docPartGallery w:val="Page Numbers (Top of Page)"/>
        <w:docPartUnique/>
      </w:docPartObj>
    </w:sdtPr>
    <w:sdtEndPr/>
    <w:sdtContent>
      <w:p w:rsidR="003F5919" w:rsidRDefault="003F591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780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6A0"/>
    <w:rsid w:val="000108FE"/>
    <w:rsid w:val="000222E8"/>
    <w:rsid w:val="00022B36"/>
    <w:rsid w:val="000367F1"/>
    <w:rsid w:val="00041EAE"/>
    <w:rsid w:val="00053C61"/>
    <w:rsid w:val="00080DED"/>
    <w:rsid w:val="00086454"/>
    <w:rsid w:val="000D11FD"/>
    <w:rsid w:val="000F32E0"/>
    <w:rsid w:val="00160F97"/>
    <w:rsid w:val="00185E4C"/>
    <w:rsid w:val="001B3A35"/>
    <w:rsid w:val="001C5162"/>
    <w:rsid w:val="001E6B94"/>
    <w:rsid w:val="0020003C"/>
    <w:rsid w:val="002263F6"/>
    <w:rsid w:val="00267C0F"/>
    <w:rsid w:val="00297AE3"/>
    <w:rsid w:val="002F07AB"/>
    <w:rsid w:val="0034545C"/>
    <w:rsid w:val="00357541"/>
    <w:rsid w:val="0036511E"/>
    <w:rsid w:val="00383131"/>
    <w:rsid w:val="003B4C86"/>
    <w:rsid w:val="003D4A28"/>
    <w:rsid w:val="003F2358"/>
    <w:rsid w:val="003F5919"/>
    <w:rsid w:val="00401E7F"/>
    <w:rsid w:val="00461E2B"/>
    <w:rsid w:val="004B796F"/>
    <w:rsid w:val="004E2AE4"/>
    <w:rsid w:val="005B6ACB"/>
    <w:rsid w:val="00666C56"/>
    <w:rsid w:val="00692D49"/>
    <w:rsid w:val="007128C1"/>
    <w:rsid w:val="007258FB"/>
    <w:rsid w:val="00726F05"/>
    <w:rsid w:val="00731D66"/>
    <w:rsid w:val="007475CB"/>
    <w:rsid w:val="00751091"/>
    <w:rsid w:val="0075198B"/>
    <w:rsid w:val="00771B2E"/>
    <w:rsid w:val="007F0598"/>
    <w:rsid w:val="0082373A"/>
    <w:rsid w:val="008602F8"/>
    <w:rsid w:val="0087792E"/>
    <w:rsid w:val="008E19D3"/>
    <w:rsid w:val="00976D84"/>
    <w:rsid w:val="0099314B"/>
    <w:rsid w:val="009A5660"/>
    <w:rsid w:val="009B2939"/>
    <w:rsid w:val="009D222C"/>
    <w:rsid w:val="009E5CD9"/>
    <w:rsid w:val="009F0165"/>
    <w:rsid w:val="009F626B"/>
    <w:rsid w:val="00A11774"/>
    <w:rsid w:val="00B65160"/>
    <w:rsid w:val="00B668A9"/>
    <w:rsid w:val="00B803DE"/>
    <w:rsid w:val="00BE16C2"/>
    <w:rsid w:val="00C72479"/>
    <w:rsid w:val="00C8600E"/>
    <w:rsid w:val="00C9335B"/>
    <w:rsid w:val="00C958B6"/>
    <w:rsid w:val="00CD2979"/>
    <w:rsid w:val="00CE0E5E"/>
    <w:rsid w:val="00D0358D"/>
    <w:rsid w:val="00D06E6A"/>
    <w:rsid w:val="00D17A7A"/>
    <w:rsid w:val="00DC77D2"/>
    <w:rsid w:val="00E07B96"/>
    <w:rsid w:val="00E326C2"/>
    <w:rsid w:val="00E3780F"/>
    <w:rsid w:val="00E474A3"/>
    <w:rsid w:val="00E666A0"/>
    <w:rsid w:val="00E77161"/>
    <w:rsid w:val="00E85955"/>
    <w:rsid w:val="00EA39B8"/>
    <w:rsid w:val="00EE25E9"/>
    <w:rsid w:val="00EE61F9"/>
    <w:rsid w:val="00F01DD8"/>
    <w:rsid w:val="00FA4FAC"/>
    <w:rsid w:val="00FC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3F591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3F591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44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27</cp:revision>
  <cp:lastPrinted>2022-09-02T00:10:00Z</cp:lastPrinted>
  <dcterms:created xsi:type="dcterms:W3CDTF">2019-01-18T01:12:00Z</dcterms:created>
  <dcterms:modified xsi:type="dcterms:W3CDTF">2022-10-14T00:46:00Z</dcterms:modified>
</cp:coreProperties>
</file>