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7069126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4E4C4D" w:rsidP="00482570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bookmarkStart w:id="0" w:name="_GoBack"/>
            <w:bookmarkEnd w:id="0"/>
            <w:r w:rsidR="00BB73C1">
              <w:rPr>
                <w:sz w:val="24"/>
              </w:rPr>
              <w:t>9</w:t>
            </w:r>
            <w:r w:rsidR="00382F7D">
              <w:rPr>
                <w:sz w:val="24"/>
              </w:rPr>
              <w:t>.10.202</w:t>
            </w:r>
            <w:r w:rsidR="00BB73C1">
              <w:rPr>
                <w:sz w:val="24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845425" w:rsidRDefault="00845425" w:rsidP="009A01C5">
            <w:pPr>
              <w:ind w:left="-105"/>
              <w:jc w:val="both"/>
            </w:pPr>
            <w:r>
              <w:t>О предложениях в план мониторинга правоприменения нормативных правовых актов Приморского края на 202</w:t>
            </w:r>
            <w:r w:rsidR="006F5B2A">
              <w:t>3</w:t>
            </w:r>
            <w:r>
              <w:t xml:space="preserve"> год </w:t>
            </w:r>
          </w:p>
          <w:p w:rsidR="009A01C5" w:rsidRDefault="009A01C5" w:rsidP="00845425">
            <w:pPr>
              <w:ind w:left="-105"/>
              <w:jc w:val="both"/>
            </w:pPr>
          </w:p>
        </w:tc>
      </w:tr>
    </w:tbl>
    <w:p w:rsidR="00845425" w:rsidRDefault="00845425" w:rsidP="00845425">
      <w:pPr>
        <w:autoSpaceDE w:val="0"/>
        <w:autoSpaceDN w:val="0"/>
        <w:adjustRightInd w:val="0"/>
        <w:ind w:firstLine="709"/>
        <w:jc w:val="both"/>
      </w:pPr>
      <w:r>
        <w:t xml:space="preserve">Рассмотрев и обсудив предложения в план мониторинга правоприменения нормативных правовых актов Приморского края на </w:t>
      </w:r>
      <w:r w:rsidR="00C840B5">
        <w:t xml:space="preserve">             </w:t>
      </w:r>
      <w:r>
        <w:t>202</w:t>
      </w:r>
      <w:r w:rsidR="006F5B2A">
        <w:t>3</w:t>
      </w:r>
      <w:r>
        <w:t xml:space="preserve"> год, комитет</w:t>
      </w: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</w:pPr>
    </w:p>
    <w:p w:rsidR="00845425" w:rsidRDefault="00845425" w:rsidP="00845425">
      <w:pPr>
        <w:pStyle w:val="a3"/>
        <w:tabs>
          <w:tab w:val="clear" w:pos="4153"/>
          <w:tab w:val="clear" w:pos="8306"/>
        </w:tabs>
      </w:pPr>
      <w:r>
        <w:t>РЕШИЛ:</w:t>
      </w: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</w:pPr>
    </w:p>
    <w:p w:rsidR="00845425" w:rsidRPr="00AA7C38" w:rsidRDefault="00845425" w:rsidP="0084542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Pr="00AA7C38">
        <w:rPr>
          <w:szCs w:val="28"/>
        </w:rPr>
        <w:t>1.Предложить включить в план мониторинга правоприменения нормативных правовых актов Приморского края на 20</w:t>
      </w:r>
      <w:r>
        <w:rPr>
          <w:szCs w:val="28"/>
        </w:rPr>
        <w:t>22</w:t>
      </w:r>
      <w:r w:rsidR="00BB73C1">
        <w:rPr>
          <w:szCs w:val="28"/>
        </w:rPr>
        <w:t xml:space="preserve"> год следующие з</w:t>
      </w:r>
      <w:r w:rsidRPr="00AA7C38">
        <w:rPr>
          <w:szCs w:val="28"/>
        </w:rPr>
        <w:t>аконы Приморского края:</w:t>
      </w:r>
    </w:p>
    <w:p w:rsidR="00BB73C1" w:rsidRPr="00BB73C1" w:rsidRDefault="00BB73C1" w:rsidP="00BB73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Закон Приморского края </w:t>
      </w:r>
      <w:r w:rsidR="004669C8">
        <w:rPr>
          <w:szCs w:val="28"/>
        </w:rPr>
        <w:t>от 26 декабря 2014 года №</w:t>
      </w:r>
      <w:r w:rsidRPr="00BB73C1">
        <w:rPr>
          <w:szCs w:val="28"/>
        </w:rPr>
        <w:t xml:space="preserve"> 542-КЗ </w:t>
      </w:r>
      <w:r>
        <w:rPr>
          <w:szCs w:val="28"/>
        </w:rPr>
        <w:t>"</w:t>
      </w:r>
      <w:r w:rsidRPr="00BB73C1">
        <w:rPr>
          <w:szCs w:val="28"/>
        </w:rPr>
        <w:t xml:space="preserve">О перечне </w:t>
      </w:r>
      <w:r>
        <w:rPr>
          <w:szCs w:val="28"/>
        </w:rPr>
        <w:t>с</w:t>
      </w:r>
      <w:r w:rsidRPr="00BB73C1">
        <w:rPr>
          <w:szCs w:val="28"/>
        </w:rPr>
        <w:t xml:space="preserve">оциальных услуг, предоставляемых поставщиками социальных услуг, </w:t>
      </w:r>
      <w:r w:rsidR="004669C8">
        <w:rPr>
          <w:szCs w:val="28"/>
        </w:rPr>
        <w:t xml:space="preserve">                </w:t>
      </w:r>
      <w:r w:rsidRPr="00BB73C1">
        <w:rPr>
          <w:szCs w:val="28"/>
        </w:rPr>
        <w:t>в Приморском крае"</w:t>
      </w:r>
      <w:r>
        <w:rPr>
          <w:szCs w:val="28"/>
        </w:rPr>
        <w:t xml:space="preserve"> (статья 3 пункт 7);</w:t>
      </w:r>
    </w:p>
    <w:p w:rsidR="00BB73C1" w:rsidRDefault="00BB73C1" w:rsidP="00BB73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Закон Приморского края</w:t>
      </w:r>
      <w:r w:rsidR="004669C8">
        <w:rPr>
          <w:szCs w:val="28"/>
        </w:rPr>
        <w:t xml:space="preserve"> от 9 августа 2021 года №</w:t>
      </w:r>
      <w:r w:rsidRPr="00BB73C1">
        <w:rPr>
          <w:szCs w:val="28"/>
        </w:rPr>
        <w:t xml:space="preserve"> 1127-КЗ </w:t>
      </w:r>
      <w:r w:rsidR="004669C8">
        <w:rPr>
          <w:szCs w:val="28"/>
        </w:rPr>
        <w:t xml:space="preserve">                            "О м</w:t>
      </w:r>
      <w:r w:rsidRPr="00BB73C1">
        <w:rPr>
          <w:szCs w:val="28"/>
        </w:rPr>
        <w:t>олодежной политике в Приморском крае"</w:t>
      </w:r>
      <w:r w:rsidR="004669C8">
        <w:rPr>
          <w:szCs w:val="28"/>
        </w:rPr>
        <w:t>.</w:t>
      </w:r>
    </w:p>
    <w:p w:rsidR="004669C8" w:rsidRPr="00BB73C1" w:rsidRDefault="004669C8" w:rsidP="00BB73C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45425" w:rsidRPr="00AA7C38" w:rsidRDefault="00845425" w:rsidP="0084542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C38">
        <w:rPr>
          <w:szCs w:val="28"/>
        </w:rPr>
        <w:tab/>
        <w:t xml:space="preserve">2.Направить данное решение в комитет Законодательного Собрания </w:t>
      </w:r>
      <w:r w:rsidRPr="00AA7C38">
        <w:rPr>
          <w:szCs w:val="28"/>
        </w:rPr>
        <w:br/>
        <w:t>по регламенту, депутатской этике и организации работы Законодательного Собрания.</w:t>
      </w: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3C429D">
        <w:rPr>
          <w:szCs w:val="28"/>
        </w:rPr>
        <w:t>редседатель комитета</w:t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  <w:t xml:space="preserve">        </w:t>
      </w:r>
      <w:r>
        <w:rPr>
          <w:szCs w:val="28"/>
        </w:rPr>
        <w:t xml:space="preserve">           И.С. Чемерис</w:t>
      </w:r>
    </w:p>
    <w:p w:rsidR="00845425" w:rsidRDefault="00845425" w:rsidP="00845425">
      <w:pPr>
        <w:pStyle w:val="a3"/>
        <w:tabs>
          <w:tab w:val="clear" w:pos="4153"/>
          <w:tab w:val="clear" w:pos="8306"/>
        </w:tabs>
        <w:jc w:val="both"/>
      </w:pPr>
    </w:p>
    <w:sectPr w:rsidR="00845425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024" w:rsidRDefault="00322024">
      <w:r>
        <w:separator/>
      </w:r>
    </w:p>
  </w:endnote>
  <w:endnote w:type="continuationSeparator" w:id="0">
    <w:p w:rsidR="00322024" w:rsidRDefault="00322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024" w:rsidRDefault="00322024">
      <w:r>
        <w:separator/>
      </w:r>
    </w:p>
  </w:footnote>
  <w:footnote w:type="continuationSeparator" w:id="0">
    <w:p w:rsidR="00322024" w:rsidRDefault="00322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3C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55848"/>
    <w:rsid w:val="00080DED"/>
    <w:rsid w:val="00084399"/>
    <w:rsid w:val="000D4F6F"/>
    <w:rsid w:val="000F0D4D"/>
    <w:rsid w:val="00146D5D"/>
    <w:rsid w:val="00160F97"/>
    <w:rsid w:val="00165B35"/>
    <w:rsid w:val="00174B47"/>
    <w:rsid w:val="001B3A35"/>
    <w:rsid w:val="001B71DB"/>
    <w:rsid w:val="001C5162"/>
    <w:rsid w:val="001C673D"/>
    <w:rsid w:val="001F6B87"/>
    <w:rsid w:val="0020003C"/>
    <w:rsid w:val="0020377C"/>
    <w:rsid w:val="0021751F"/>
    <w:rsid w:val="002320C9"/>
    <w:rsid w:val="0027624E"/>
    <w:rsid w:val="003018EA"/>
    <w:rsid w:val="00315381"/>
    <w:rsid w:val="00322024"/>
    <w:rsid w:val="00357541"/>
    <w:rsid w:val="00382F7D"/>
    <w:rsid w:val="00383131"/>
    <w:rsid w:val="003B4C86"/>
    <w:rsid w:val="003C2E84"/>
    <w:rsid w:val="003D4A28"/>
    <w:rsid w:val="003F2358"/>
    <w:rsid w:val="004060BD"/>
    <w:rsid w:val="00434E28"/>
    <w:rsid w:val="00461E2B"/>
    <w:rsid w:val="004669C8"/>
    <w:rsid w:val="00482570"/>
    <w:rsid w:val="004B717A"/>
    <w:rsid w:val="004B7B42"/>
    <w:rsid w:val="004E4C4D"/>
    <w:rsid w:val="00547DFE"/>
    <w:rsid w:val="00594366"/>
    <w:rsid w:val="005D71B6"/>
    <w:rsid w:val="005E271D"/>
    <w:rsid w:val="005E5787"/>
    <w:rsid w:val="006344A4"/>
    <w:rsid w:val="00680047"/>
    <w:rsid w:val="006902E8"/>
    <w:rsid w:val="00692D49"/>
    <w:rsid w:val="006F10B1"/>
    <w:rsid w:val="006F5B2A"/>
    <w:rsid w:val="00700FF0"/>
    <w:rsid w:val="007128C1"/>
    <w:rsid w:val="007258FB"/>
    <w:rsid w:val="0074651D"/>
    <w:rsid w:val="00751091"/>
    <w:rsid w:val="0077731F"/>
    <w:rsid w:val="00795DB6"/>
    <w:rsid w:val="007A72F3"/>
    <w:rsid w:val="007A7326"/>
    <w:rsid w:val="007B706D"/>
    <w:rsid w:val="007F0598"/>
    <w:rsid w:val="007F1C07"/>
    <w:rsid w:val="00840D24"/>
    <w:rsid w:val="00845425"/>
    <w:rsid w:val="008602F8"/>
    <w:rsid w:val="00862A81"/>
    <w:rsid w:val="0087792E"/>
    <w:rsid w:val="008B4155"/>
    <w:rsid w:val="009234AB"/>
    <w:rsid w:val="00936EC0"/>
    <w:rsid w:val="0099314B"/>
    <w:rsid w:val="009A01C5"/>
    <w:rsid w:val="009B7352"/>
    <w:rsid w:val="009E5CD9"/>
    <w:rsid w:val="009F0165"/>
    <w:rsid w:val="009F626B"/>
    <w:rsid w:val="00A609BA"/>
    <w:rsid w:val="00A84903"/>
    <w:rsid w:val="00A97609"/>
    <w:rsid w:val="00AC56FA"/>
    <w:rsid w:val="00AD5ADF"/>
    <w:rsid w:val="00B3727F"/>
    <w:rsid w:val="00B443AD"/>
    <w:rsid w:val="00B46796"/>
    <w:rsid w:val="00B668A9"/>
    <w:rsid w:val="00B7222C"/>
    <w:rsid w:val="00B73E34"/>
    <w:rsid w:val="00B745EE"/>
    <w:rsid w:val="00B803DE"/>
    <w:rsid w:val="00BB73C1"/>
    <w:rsid w:val="00BE16C2"/>
    <w:rsid w:val="00BE6B21"/>
    <w:rsid w:val="00BF697D"/>
    <w:rsid w:val="00C10EAB"/>
    <w:rsid w:val="00C45975"/>
    <w:rsid w:val="00C61FF7"/>
    <w:rsid w:val="00C71920"/>
    <w:rsid w:val="00C749DB"/>
    <w:rsid w:val="00C840B5"/>
    <w:rsid w:val="00C9335B"/>
    <w:rsid w:val="00C958B6"/>
    <w:rsid w:val="00D153A1"/>
    <w:rsid w:val="00D17A7A"/>
    <w:rsid w:val="00D340B7"/>
    <w:rsid w:val="00D54F36"/>
    <w:rsid w:val="00D637DB"/>
    <w:rsid w:val="00D7661C"/>
    <w:rsid w:val="00D849B7"/>
    <w:rsid w:val="00E02A19"/>
    <w:rsid w:val="00E326C2"/>
    <w:rsid w:val="00E50A1A"/>
    <w:rsid w:val="00E72A0C"/>
    <w:rsid w:val="00E77161"/>
    <w:rsid w:val="00E85955"/>
    <w:rsid w:val="00EB267E"/>
    <w:rsid w:val="00EB6176"/>
    <w:rsid w:val="00ED051B"/>
    <w:rsid w:val="00EE155B"/>
    <w:rsid w:val="00F01DD8"/>
    <w:rsid w:val="00F13CD4"/>
    <w:rsid w:val="00F23024"/>
    <w:rsid w:val="00F34152"/>
    <w:rsid w:val="00F60A2E"/>
    <w:rsid w:val="00F65753"/>
    <w:rsid w:val="00F77F19"/>
    <w:rsid w:val="00FC312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66772F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163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39</cp:revision>
  <cp:lastPrinted>2022-10-11T22:39:00Z</cp:lastPrinted>
  <dcterms:created xsi:type="dcterms:W3CDTF">2019-10-16T02:31:00Z</dcterms:created>
  <dcterms:modified xsi:type="dcterms:W3CDTF">2022-10-11T22:39:00Z</dcterms:modified>
</cp:coreProperties>
</file>