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5364337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417317" w:rsidP="00060F51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="00484256" w:rsidRPr="00484256">
              <w:rPr>
                <w:szCs w:val="28"/>
              </w:rPr>
              <w:t>"О внесении изменени</w:t>
            </w:r>
            <w:r w:rsidR="00060F51">
              <w:rPr>
                <w:szCs w:val="28"/>
              </w:rPr>
              <w:t>я</w:t>
            </w:r>
            <w:r w:rsidR="00484256" w:rsidRPr="00484256">
              <w:rPr>
                <w:szCs w:val="28"/>
              </w:rPr>
              <w:t xml:space="preserve"> в статью 1 Закона Приморского края </w:t>
            </w:r>
            <w:r w:rsidR="00484256" w:rsidRPr="00484256">
              <w:rPr>
                <w:szCs w:val="28"/>
              </w:rPr>
              <w:br/>
              <w:t>"О приватизации имущества Приморского края"</w:t>
            </w:r>
            <w:r w:rsidR="0026074E" w:rsidRPr="00484256">
              <w:t xml:space="preserve"> </w:t>
            </w:r>
            <w:r w:rsidR="0026074E">
              <w:t>(</w:t>
            </w:r>
            <w:r w:rsidR="00A77D8A" w:rsidRPr="00A77D8A">
              <w:t>внесение законопроекта в качестве законодательной инициативы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D007A5">
        <w:t xml:space="preserve">и обсудив </w:t>
      </w:r>
      <w:r>
        <w:t xml:space="preserve">проект закона Приморского края </w:t>
      </w:r>
      <w:r w:rsidR="00484256" w:rsidRPr="00484256">
        <w:rPr>
          <w:szCs w:val="28"/>
        </w:rPr>
        <w:t>"О внесении изменени</w:t>
      </w:r>
      <w:r w:rsidR="00060F51">
        <w:rPr>
          <w:szCs w:val="28"/>
        </w:rPr>
        <w:t>я</w:t>
      </w:r>
      <w:r w:rsidR="00484256" w:rsidRPr="00484256">
        <w:rPr>
          <w:szCs w:val="28"/>
        </w:rPr>
        <w:t xml:space="preserve"> в статью 1 Закона Приморского края "О приватизации имущества Приморского края"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484256" w:rsidRPr="00484256">
        <w:rPr>
          <w:szCs w:val="28"/>
        </w:rPr>
        <w:t>"О внесении изменени</w:t>
      </w:r>
      <w:r w:rsidR="00060F51">
        <w:rPr>
          <w:szCs w:val="28"/>
        </w:rPr>
        <w:t>я</w:t>
      </w:r>
      <w:bookmarkStart w:id="0" w:name="_GoBack"/>
      <w:bookmarkEnd w:id="0"/>
      <w:r w:rsidR="00484256" w:rsidRPr="00484256">
        <w:rPr>
          <w:szCs w:val="28"/>
        </w:rPr>
        <w:t xml:space="preserve"> в статью 1 Закона Приморского края "О приватизации имущества Приморского края"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68F" w:rsidRDefault="002A068F">
      <w:r>
        <w:separator/>
      </w:r>
    </w:p>
  </w:endnote>
  <w:endnote w:type="continuationSeparator" w:id="0">
    <w:p w:rsidR="002A068F" w:rsidRDefault="002A0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68F" w:rsidRDefault="002A068F">
      <w:r>
        <w:separator/>
      </w:r>
    </w:p>
  </w:footnote>
  <w:footnote w:type="continuationSeparator" w:id="0">
    <w:p w:rsidR="002A068F" w:rsidRDefault="002A06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0F51"/>
    <w:rsid w:val="000778D9"/>
    <w:rsid w:val="00080DED"/>
    <w:rsid w:val="00160F97"/>
    <w:rsid w:val="001A3D2F"/>
    <w:rsid w:val="001A6ED2"/>
    <w:rsid w:val="001B3A35"/>
    <w:rsid w:val="001C5162"/>
    <w:rsid w:val="0020003C"/>
    <w:rsid w:val="0026074E"/>
    <w:rsid w:val="00263EAA"/>
    <w:rsid w:val="0028187A"/>
    <w:rsid w:val="002A068F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82D60"/>
    <w:rsid w:val="00484256"/>
    <w:rsid w:val="00507CAA"/>
    <w:rsid w:val="005F0895"/>
    <w:rsid w:val="00624BBF"/>
    <w:rsid w:val="00664171"/>
    <w:rsid w:val="0068114B"/>
    <w:rsid w:val="00692D49"/>
    <w:rsid w:val="007128C1"/>
    <w:rsid w:val="007258FB"/>
    <w:rsid w:val="00751091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B4C68"/>
    <w:rsid w:val="00BE16C2"/>
    <w:rsid w:val="00C200F5"/>
    <w:rsid w:val="00C21DBD"/>
    <w:rsid w:val="00C9335B"/>
    <w:rsid w:val="00C958B6"/>
    <w:rsid w:val="00CA1B91"/>
    <w:rsid w:val="00D007A5"/>
    <w:rsid w:val="00D17A7A"/>
    <w:rsid w:val="00DE4B3F"/>
    <w:rsid w:val="00E326C2"/>
    <w:rsid w:val="00E77161"/>
    <w:rsid w:val="00E85955"/>
    <w:rsid w:val="00F01DD8"/>
    <w:rsid w:val="00F03CDB"/>
    <w:rsid w:val="00F07CA4"/>
    <w:rsid w:val="00FA6BFD"/>
    <w:rsid w:val="00FC2043"/>
    <w:rsid w:val="00FC642A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2191A-6C6C-4AD2-9F3F-82AE4DC15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20</cp:revision>
  <cp:lastPrinted>2019-08-13T00:42:00Z</cp:lastPrinted>
  <dcterms:created xsi:type="dcterms:W3CDTF">2019-01-31T06:05:00Z</dcterms:created>
  <dcterms:modified xsi:type="dcterms:W3CDTF">2022-09-22T05:05:00Z</dcterms:modified>
</cp:coreProperties>
</file>