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725712107" r:id="rId9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3162"/>
        <w:gridCol w:w="771"/>
        <w:gridCol w:w="922"/>
      </w:tblGrid>
      <w:tr w:rsidR="00357541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386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RPr="00ED3049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26074E" w:rsidRPr="00ED3049" w:rsidRDefault="00417317" w:rsidP="00ED3049">
            <w:pPr>
              <w:pStyle w:val="a6"/>
              <w:jc w:val="both"/>
              <w:rPr>
                <w:b w:val="0"/>
              </w:rPr>
            </w:pPr>
            <w:r w:rsidRPr="00ED3049">
              <w:rPr>
                <w:b w:val="0"/>
              </w:rPr>
              <w:t xml:space="preserve">О проекте закона Приморского края </w:t>
            </w:r>
            <w:r w:rsidR="00ED3049" w:rsidRPr="00ED3049">
              <w:rPr>
                <w:b w:val="0"/>
              </w:rPr>
              <w:t xml:space="preserve">"О внесении изменений в Закон </w:t>
            </w:r>
            <w:r w:rsidR="00ED3049" w:rsidRPr="00ED3049">
              <w:rPr>
                <w:b w:val="0"/>
                <w:szCs w:val="28"/>
              </w:rPr>
              <w:t xml:space="preserve">Приморского края </w:t>
            </w:r>
            <w:r w:rsidR="00ED3049" w:rsidRPr="00ED3049">
              <w:rPr>
                <w:b w:val="0"/>
              </w:rPr>
              <w:t>"</w:t>
            </w:r>
            <w:r w:rsidR="00ED3049" w:rsidRPr="00ED3049">
              <w:rPr>
                <w:b w:val="0"/>
                <w:szCs w:val="28"/>
              </w:rPr>
              <w:t>Об управлении собственностью Приморского края"</w:t>
            </w:r>
            <w:r w:rsidR="0026074E" w:rsidRPr="00ED3049">
              <w:rPr>
                <w:b w:val="0"/>
              </w:rPr>
              <w:t xml:space="preserve"> (</w:t>
            </w:r>
            <w:r w:rsidR="00A77D8A" w:rsidRPr="00ED3049">
              <w:rPr>
                <w:b w:val="0"/>
              </w:rPr>
              <w:t>внесение законопроекта в качестве законодательной инициативы</w:t>
            </w:r>
            <w:r w:rsidR="0026074E" w:rsidRPr="00ED3049">
              <w:rPr>
                <w:b w:val="0"/>
              </w:rPr>
              <w:t>)</w:t>
            </w:r>
          </w:p>
        </w:tc>
      </w:tr>
    </w:tbl>
    <w:p w:rsidR="0026074E" w:rsidRDefault="0026074E" w:rsidP="0026074E">
      <w:pPr>
        <w:jc w:val="both"/>
      </w:pPr>
    </w:p>
    <w:p w:rsidR="0026074E" w:rsidRDefault="0026074E" w:rsidP="0026074E">
      <w:pPr>
        <w:jc w:val="both"/>
        <w:rPr>
          <w:szCs w:val="28"/>
        </w:rPr>
      </w:pPr>
      <w:r>
        <w:tab/>
        <w:t xml:space="preserve">Рассмотрев </w:t>
      </w:r>
      <w:r w:rsidR="00D007A5">
        <w:t xml:space="preserve">и обсудив </w:t>
      </w:r>
      <w:r>
        <w:t xml:space="preserve">проект закона Приморского края </w:t>
      </w:r>
      <w:r w:rsidR="00ED3049" w:rsidRPr="00ED3049">
        <w:t xml:space="preserve">"О внесении изменений в Закон </w:t>
      </w:r>
      <w:r w:rsidR="00ED3049" w:rsidRPr="00ED3049">
        <w:rPr>
          <w:szCs w:val="28"/>
        </w:rPr>
        <w:t xml:space="preserve">Приморского края </w:t>
      </w:r>
      <w:r w:rsidR="00ED3049" w:rsidRPr="00ED3049">
        <w:t>"</w:t>
      </w:r>
      <w:r w:rsidR="00ED3049" w:rsidRPr="00ED3049">
        <w:rPr>
          <w:szCs w:val="28"/>
        </w:rPr>
        <w:t>Об управлении собственностью Приморского края"</w:t>
      </w:r>
      <w:r w:rsidR="00CA1B91">
        <w:t xml:space="preserve">, </w:t>
      </w:r>
      <w:r w:rsidR="00AF305B">
        <w:t xml:space="preserve">подготовленный комитетом </w:t>
      </w:r>
      <w:r w:rsidR="00FC642A" w:rsidRPr="00C475CE">
        <w:rPr>
          <w:szCs w:val="28"/>
        </w:rPr>
        <w:t xml:space="preserve">в </w:t>
      </w:r>
      <w:r w:rsidR="00FC642A" w:rsidRPr="0041510C">
        <w:rPr>
          <w:szCs w:val="28"/>
        </w:rPr>
        <w:t>целях приведения его в соответствие с</w:t>
      </w:r>
      <w:r w:rsidR="00FC642A" w:rsidRPr="002B2747">
        <w:t xml:space="preserve"> </w:t>
      </w:r>
      <w:r w:rsidR="00263EAA">
        <w:t>федеральным законодательством</w:t>
      </w:r>
      <w:r w:rsidR="00FC642A" w:rsidRPr="0041510C">
        <w:rPr>
          <w:szCs w:val="28"/>
        </w:rPr>
        <w:t xml:space="preserve">, </w:t>
      </w:r>
      <w:r w:rsidR="00AF305B">
        <w:t>комитет</w:t>
      </w:r>
      <w:r>
        <w:rPr>
          <w:szCs w:val="28"/>
        </w:rPr>
        <w:t xml:space="preserve"> 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26074E">
      <w:pPr>
        <w:jc w:val="both"/>
      </w:pPr>
    </w:p>
    <w:p w:rsidR="0026074E" w:rsidRDefault="0026074E" w:rsidP="00507CAA">
      <w:pPr>
        <w:jc w:val="both"/>
        <w:rPr>
          <w:szCs w:val="28"/>
        </w:rPr>
      </w:pPr>
      <w:r>
        <w:tab/>
      </w:r>
      <w:r w:rsidR="00974122" w:rsidRPr="00974122">
        <w:t xml:space="preserve">Внести проект закона Приморского края </w:t>
      </w:r>
      <w:r w:rsidR="00ED3049" w:rsidRPr="00ED3049">
        <w:t xml:space="preserve">"О внесении изменений в Закон </w:t>
      </w:r>
      <w:r w:rsidR="00ED3049" w:rsidRPr="00ED3049">
        <w:rPr>
          <w:szCs w:val="28"/>
        </w:rPr>
        <w:t xml:space="preserve">Приморского края </w:t>
      </w:r>
      <w:r w:rsidR="00ED3049" w:rsidRPr="00ED3049">
        <w:t>"</w:t>
      </w:r>
      <w:r w:rsidR="00ED3049" w:rsidRPr="00ED3049">
        <w:rPr>
          <w:szCs w:val="28"/>
        </w:rPr>
        <w:t>Об управлении собственностью Приморского края"</w:t>
      </w:r>
      <w:bookmarkStart w:id="0" w:name="_GoBack"/>
      <w:bookmarkEnd w:id="0"/>
      <w:r w:rsidR="00974122" w:rsidRPr="00974122">
        <w:t xml:space="preserve"> в Законодательное Собрание в качестве законодательной инициативы.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8E1E67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</w:r>
    </w:p>
    <w:p w:rsidR="008E1E67" w:rsidRDefault="008E1E67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C200F5" w:rsidP="0026074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 w:rsidR="005F0895">
        <w:rPr>
          <w:szCs w:val="28"/>
        </w:rPr>
        <w:t>В.В.</w:t>
      </w:r>
      <w:r w:rsidR="0026074E">
        <w:rPr>
          <w:szCs w:val="28"/>
        </w:rPr>
        <w:t xml:space="preserve"> И</w:t>
      </w:r>
      <w:r w:rsidR="005F0895">
        <w:rPr>
          <w:szCs w:val="28"/>
        </w:rPr>
        <w:t>саков</w:t>
      </w:r>
    </w:p>
    <w:sectPr w:rsidR="0026074E" w:rsidSect="008E1E67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751A" w:rsidRDefault="00C2751A">
      <w:r>
        <w:separator/>
      </w:r>
    </w:p>
  </w:endnote>
  <w:endnote w:type="continuationSeparator" w:id="0">
    <w:p w:rsidR="00C2751A" w:rsidRDefault="00C275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751A" w:rsidRDefault="00C2751A">
      <w:r>
        <w:separator/>
      </w:r>
    </w:p>
  </w:footnote>
  <w:footnote w:type="continuationSeparator" w:id="0">
    <w:p w:rsidR="00C2751A" w:rsidRDefault="00C275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E67" w:rsidRDefault="008E1E6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74122">
      <w:rPr>
        <w:noProof/>
      </w:rPr>
      <w:t>2</w:t>
    </w:r>
    <w:r>
      <w:fldChar w:fldCharType="end"/>
    </w:r>
  </w:p>
  <w:p w:rsidR="008E1E67" w:rsidRDefault="008E1E6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53C61"/>
    <w:rsid w:val="000778D9"/>
    <w:rsid w:val="00080DED"/>
    <w:rsid w:val="00160F97"/>
    <w:rsid w:val="001A3D2F"/>
    <w:rsid w:val="001A6ED2"/>
    <w:rsid w:val="001B3A35"/>
    <w:rsid w:val="001C5162"/>
    <w:rsid w:val="0020003C"/>
    <w:rsid w:val="0026074E"/>
    <w:rsid w:val="00263EAA"/>
    <w:rsid w:val="0028187A"/>
    <w:rsid w:val="00314966"/>
    <w:rsid w:val="00357541"/>
    <w:rsid w:val="00383131"/>
    <w:rsid w:val="003B4C86"/>
    <w:rsid w:val="003B681C"/>
    <w:rsid w:val="003D023E"/>
    <w:rsid w:val="003D3B5A"/>
    <w:rsid w:val="003D4A28"/>
    <w:rsid w:val="003D77DE"/>
    <w:rsid w:val="003F2358"/>
    <w:rsid w:val="00417317"/>
    <w:rsid w:val="00430062"/>
    <w:rsid w:val="00461E2B"/>
    <w:rsid w:val="00482D60"/>
    <w:rsid w:val="00507CAA"/>
    <w:rsid w:val="005F0895"/>
    <w:rsid w:val="00624BBF"/>
    <w:rsid w:val="00664171"/>
    <w:rsid w:val="0068114B"/>
    <w:rsid w:val="00692D49"/>
    <w:rsid w:val="007128C1"/>
    <w:rsid w:val="007258FB"/>
    <w:rsid w:val="00751091"/>
    <w:rsid w:val="007E46D2"/>
    <w:rsid w:val="007F0598"/>
    <w:rsid w:val="008045A9"/>
    <w:rsid w:val="008333AD"/>
    <w:rsid w:val="00840DA1"/>
    <w:rsid w:val="008602F8"/>
    <w:rsid w:val="0087792E"/>
    <w:rsid w:val="00884CEA"/>
    <w:rsid w:val="008E1E67"/>
    <w:rsid w:val="009637B6"/>
    <w:rsid w:val="00974122"/>
    <w:rsid w:val="00976159"/>
    <w:rsid w:val="0099314B"/>
    <w:rsid w:val="00994397"/>
    <w:rsid w:val="009C52EF"/>
    <w:rsid w:val="009C5931"/>
    <w:rsid w:val="009D1179"/>
    <w:rsid w:val="009E5CD9"/>
    <w:rsid w:val="009F0165"/>
    <w:rsid w:val="009F626B"/>
    <w:rsid w:val="00A45FEC"/>
    <w:rsid w:val="00A77D8A"/>
    <w:rsid w:val="00AF305B"/>
    <w:rsid w:val="00B668A9"/>
    <w:rsid w:val="00B677BD"/>
    <w:rsid w:val="00B803DE"/>
    <w:rsid w:val="00BB4C68"/>
    <w:rsid w:val="00BE16C2"/>
    <w:rsid w:val="00C200F5"/>
    <w:rsid w:val="00C21DBD"/>
    <w:rsid w:val="00C2751A"/>
    <w:rsid w:val="00C9335B"/>
    <w:rsid w:val="00C958B6"/>
    <w:rsid w:val="00CA1B91"/>
    <w:rsid w:val="00D007A5"/>
    <w:rsid w:val="00D17A7A"/>
    <w:rsid w:val="00DE4B3F"/>
    <w:rsid w:val="00E326C2"/>
    <w:rsid w:val="00E77161"/>
    <w:rsid w:val="00E85955"/>
    <w:rsid w:val="00ED3049"/>
    <w:rsid w:val="00F01DD8"/>
    <w:rsid w:val="00F03CDB"/>
    <w:rsid w:val="00F07CA4"/>
    <w:rsid w:val="00FA6BFD"/>
    <w:rsid w:val="00FC2043"/>
    <w:rsid w:val="00FC6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E1E67"/>
    <w:rPr>
      <w:sz w:val="28"/>
    </w:rPr>
  </w:style>
  <w:style w:type="paragraph" w:styleId="a6">
    <w:name w:val="Title"/>
    <w:basedOn w:val="a"/>
    <w:link w:val="a7"/>
    <w:qFormat/>
    <w:rsid w:val="00ED3049"/>
    <w:pPr>
      <w:jc w:val="center"/>
    </w:pPr>
    <w:rPr>
      <w:b/>
    </w:rPr>
  </w:style>
  <w:style w:type="character" w:customStyle="1" w:styleId="a7">
    <w:name w:val="Название Знак"/>
    <w:link w:val="a6"/>
    <w:rsid w:val="00ED3049"/>
    <w:rPr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9D661D-BEC7-4530-B9E1-5C7A2E87CD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45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Вдовенко Елена Сергеевна</cp:lastModifiedBy>
  <cp:revision>19</cp:revision>
  <cp:lastPrinted>2019-08-13T00:42:00Z</cp:lastPrinted>
  <dcterms:created xsi:type="dcterms:W3CDTF">2019-01-31T06:05:00Z</dcterms:created>
  <dcterms:modified xsi:type="dcterms:W3CDTF">2022-09-26T05:42:00Z</dcterms:modified>
</cp:coreProperties>
</file>