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6038868" r:id="rId7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CD6B3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982185" w:rsidRDefault="00357541" w:rsidP="00982185">
            <w:pPr>
              <w:pStyle w:val="8"/>
              <w:widowControl w:val="0"/>
            </w:pPr>
            <w:r>
              <w:t xml:space="preserve">Комитет по </w:t>
            </w:r>
            <w:r w:rsidR="0035007C">
              <w:t xml:space="preserve">регламенту, депутатской этике </w:t>
            </w:r>
          </w:p>
          <w:p w:rsidR="00357541" w:rsidRDefault="0035007C" w:rsidP="00982185">
            <w:pPr>
              <w:pStyle w:val="8"/>
              <w:widowControl w:val="0"/>
            </w:pPr>
            <w:r>
              <w:t>и организации работы Законодательного Собрания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CD6B3F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 w:rsidP="0099781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CD6B3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CD6B3F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6F11B3" w:rsidP="00AD6B91">
            <w:pPr>
              <w:ind w:left="-105"/>
              <w:jc w:val="both"/>
            </w:pPr>
            <w:r w:rsidRPr="006F11B3">
              <w:t xml:space="preserve">О предложениях в примерную программу законодательной деятельности Законодательного Собрания Приморского края </w:t>
            </w:r>
            <w:r w:rsidR="00AD6B91">
              <w:br/>
            </w:r>
            <w:r w:rsidRPr="006F11B3">
              <w:t>на 20</w:t>
            </w:r>
            <w:r>
              <w:t>2</w:t>
            </w:r>
            <w:r w:rsidR="00B76337">
              <w:t>3</w:t>
            </w:r>
            <w:r w:rsidRPr="006F11B3">
              <w:t xml:space="preserve"> год</w:t>
            </w:r>
          </w:p>
        </w:tc>
      </w:tr>
    </w:tbl>
    <w:p w:rsidR="00357541" w:rsidRDefault="00357541" w:rsidP="00C9335B">
      <w:pPr>
        <w:jc w:val="both"/>
      </w:pPr>
    </w:p>
    <w:p w:rsidR="000C279F" w:rsidRPr="000C279F" w:rsidRDefault="000C279F" w:rsidP="000C279F">
      <w:pPr>
        <w:ind w:firstLine="709"/>
        <w:jc w:val="both"/>
        <w:rPr>
          <w:kern w:val="28"/>
        </w:rPr>
      </w:pPr>
      <w:r w:rsidRPr="000C279F">
        <w:rPr>
          <w:kern w:val="28"/>
        </w:rPr>
        <w:t xml:space="preserve">Рассмотрев обращение председателя Законодательного Собрания </w:t>
      </w:r>
      <w:r>
        <w:rPr>
          <w:kern w:val="28"/>
        </w:rPr>
        <w:br/>
      </w:r>
      <w:r w:rsidRPr="000C279F">
        <w:rPr>
          <w:kern w:val="28"/>
        </w:rPr>
        <w:t xml:space="preserve">Ролика А.И. от </w:t>
      </w:r>
      <w:r w:rsidR="0044389C">
        <w:rPr>
          <w:kern w:val="28"/>
        </w:rPr>
        <w:t>1</w:t>
      </w:r>
      <w:r w:rsidR="00251818">
        <w:rPr>
          <w:kern w:val="28"/>
        </w:rPr>
        <w:t>4</w:t>
      </w:r>
      <w:r w:rsidR="0044389C">
        <w:rPr>
          <w:kern w:val="28"/>
        </w:rPr>
        <w:t>.</w:t>
      </w:r>
      <w:r w:rsidR="00251818">
        <w:rPr>
          <w:kern w:val="28"/>
        </w:rPr>
        <w:t>09</w:t>
      </w:r>
      <w:r w:rsidRPr="000C279F">
        <w:rPr>
          <w:kern w:val="28"/>
        </w:rPr>
        <w:t>.20</w:t>
      </w:r>
      <w:r w:rsidR="0044389C">
        <w:rPr>
          <w:kern w:val="28"/>
        </w:rPr>
        <w:t>2</w:t>
      </w:r>
      <w:r w:rsidR="00251818">
        <w:rPr>
          <w:kern w:val="28"/>
        </w:rPr>
        <w:t>2</w:t>
      </w:r>
      <w:r w:rsidRPr="000C279F">
        <w:rPr>
          <w:kern w:val="28"/>
        </w:rPr>
        <w:t xml:space="preserve"> исх. № 0</w:t>
      </w:r>
      <w:r w:rsidR="00251818">
        <w:rPr>
          <w:kern w:val="28"/>
        </w:rPr>
        <w:t>5</w:t>
      </w:r>
      <w:r w:rsidRPr="000C279F">
        <w:rPr>
          <w:kern w:val="28"/>
        </w:rPr>
        <w:t>/</w:t>
      </w:r>
      <w:r w:rsidR="00251818">
        <w:rPr>
          <w:kern w:val="28"/>
        </w:rPr>
        <w:t>05</w:t>
      </w:r>
      <w:r w:rsidRPr="000C279F">
        <w:rPr>
          <w:kern w:val="28"/>
        </w:rPr>
        <w:t>-</w:t>
      </w:r>
      <w:r w:rsidR="00251818">
        <w:rPr>
          <w:kern w:val="28"/>
        </w:rPr>
        <w:t>30</w:t>
      </w:r>
      <w:r w:rsidRPr="000C279F">
        <w:rPr>
          <w:kern w:val="28"/>
        </w:rPr>
        <w:t>/</w:t>
      </w:r>
      <w:r w:rsidR="00251818">
        <w:rPr>
          <w:kern w:val="28"/>
        </w:rPr>
        <w:t>982</w:t>
      </w:r>
      <w:r w:rsidRPr="000C279F">
        <w:rPr>
          <w:kern w:val="28"/>
        </w:rPr>
        <w:t xml:space="preserve"> о предоставлении перечня нормативных правовых актов, планируемых комитетом к внесению на рассмотрение Законодательного Собрания в 20</w:t>
      </w:r>
      <w:r w:rsidR="0044389C">
        <w:rPr>
          <w:kern w:val="28"/>
        </w:rPr>
        <w:t>2</w:t>
      </w:r>
      <w:r w:rsidR="00B76337">
        <w:rPr>
          <w:kern w:val="28"/>
        </w:rPr>
        <w:t>3</w:t>
      </w:r>
      <w:r w:rsidRPr="000C279F">
        <w:rPr>
          <w:kern w:val="28"/>
        </w:rPr>
        <w:t xml:space="preserve"> году, </w:t>
      </w:r>
      <w:r w:rsidR="00CC2605">
        <w:rPr>
          <w:kern w:val="28"/>
        </w:rPr>
        <w:t>учитывая</w:t>
      </w:r>
      <w:r w:rsidRPr="000C279F">
        <w:rPr>
          <w:kern w:val="28"/>
        </w:rPr>
        <w:t xml:space="preserve"> мнения членов комитета, комитет </w:t>
      </w:r>
    </w:p>
    <w:p w:rsidR="000C279F" w:rsidRPr="000C279F" w:rsidRDefault="000C279F" w:rsidP="000C279F">
      <w:pPr>
        <w:jc w:val="both"/>
        <w:rPr>
          <w:kern w:val="28"/>
        </w:rPr>
      </w:pPr>
    </w:p>
    <w:p w:rsidR="000C279F" w:rsidRPr="000C279F" w:rsidRDefault="000C279F" w:rsidP="000C279F">
      <w:pPr>
        <w:jc w:val="both"/>
        <w:rPr>
          <w:kern w:val="28"/>
        </w:rPr>
      </w:pPr>
      <w:r w:rsidRPr="000C279F">
        <w:rPr>
          <w:kern w:val="28"/>
        </w:rPr>
        <w:t>РЕШИЛ:</w:t>
      </w:r>
    </w:p>
    <w:p w:rsidR="000C279F" w:rsidRPr="000C279F" w:rsidRDefault="000C279F" w:rsidP="000C279F">
      <w:pPr>
        <w:jc w:val="both"/>
        <w:rPr>
          <w:kern w:val="28"/>
        </w:rPr>
      </w:pPr>
    </w:p>
    <w:p w:rsidR="000C279F" w:rsidRDefault="000C279F" w:rsidP="000C279F">
      <w:pPr>
        <w:ind w:firstLine="709"/>
        <w:jc w:val="both"/>
        <w:rPr>
          <w:kern w:val="28"/>
        </w:rPr>
      </w:pPr>
      <w:r w:rsidRPr="000C279F">
        <w:rPr>
          <w:kern w:val="28"/>
        </w:rPr>
        <w:t>1.Предложить включить в примерную программу законодательной деятельности Законодательного Собрания Приморского края на 20</w:t>
      </w:r>
      <w:r>
        <w:rPr>
          <w:kern w:val="28"/>
        </w:rPr>
        <w:t>2</w:t>
      </w:r>
      <w:r w:rsidR="00251818">
        <w:rPr>
          <w:kern w:val="28"/>
        </w:rPr>
        <w:t>3</w:t>
      </w:r>
      <w:r w:rsidRPr="000C279F">
        <w:rPr>
          <w:kern w:val="28"/>
        </w:rPr>
        <w:t xml:space="preserve"> год следующие нормативные правовые акты:</w:t>
      </w:r>
    </w:p>
    <w:p w:rsidR="00251818" w:rsidRPr="000C279F" w:rsidRDefault="00251818" w:rsidP="00251818">
      <w:pPr>
        <w:jc w:val="both"/>
        <w:rPr>
          <w:kern w:val="28"/>
        </w:rPr>
      </w:pPr>
      <w:r>
        <w:rPr>
          <w:kern w:val="28"/>
        </w:rPr>
        <w:t>1</w:t>
      </w:r>
      <w:r w:rsidRPr="000C279F">
        <w:rPr>
          <w:kern w:val="28"/>
        </w:rPr>
        <w:t>)О внесении изменений в Закон Приморского края "О Законодательном Собрании Приморского края" (по мере необходимости);</w:t>
      </w:r>
    </w:p>
    <w:p w:rsidR="00251818" w:rsidRPr="000C279F" w:rsidRDefault="00251818" w:rsidP="00251818">
      <w:pPr>
        <w:jc w:val="both"/>
        <w:rPr>
          <w:kern w:val="28"/>
        </w:rPr>
      </w:pPr>
      <w:r>
        <w:rPr>
          <w:kern w:val="28"/>
        </w:rPr>
        <w:t>2</w:t>
      </w:r>
      <w:r w:rsidRPr="000C279F">
        <w:rPr>
          <w:kern w:val="28"/>
        </w:rPr>
        <w:t>)О внесении изменений в Закон Приморского края "О статусе депутата Законодательного Собрания Приморского края" (по мере необходимости);</w:t>
      </w:r>
    </w:p>
    <w:p w:rsidR="000C279F" w:rsidRPr="000C279F" w:rsidRDefault="00251818" w:rsidP="000C279F">
      <w:pPr>
        <w:jc w:val="both"/>
        <w:rPr>
          <w:kern w:val="28"/>
        </w:rPr>
      </w:pPr>
      <w:r>
        <w:rPr>
          <w:kern w:val="28"/>
        </w:rPr>
        <w:t>3</w:t>
      </w:r>
      <w:r w:rsidR="000C279F" w:rsidRPr="000C279F">
        <w:rPr>
          <w:kern w:val="28"/>
        </w:rPr>
        <w:t>)О внесении изменений в Закон Приморского края "О законодательной деятельности в Приморском крае" (по мере необходимости);</w:t>
      </w:r>
    </w:p>
    <w:p w:rsidR="000C279F" w:rsidRPr="000C279F" w:rsidRDefault="000C279F" w:rsidP="000C279F">
      <w:pPr>
        <w:jc w:val="both"/>
        <w:rPr>
          <w:kern w:val="28"/>
        </w:rPr>
      </w:pPr>
      <w:r w:rsidRPr="000C279F">
        <w:rPr>
          <w:kern w:val="28"/>
        </w:rPr>
        <w:t>4)О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(по мере необходимости);</w:t>
      </w:r>
    </w:p>
    <w:p w:rsidR="000C279F" w:rsidRDefault="000C279F" w:rsidP="000C279F">
      <w:pPr>
        <w:jc w:val="both"/>
        <w:rPr>
          <w:kern w:val="28"/>
        </w:rPr>
      </w:pPr>
      <w:r w:rsidRPr="000C279F">
        <w:rPr>
          <w:kern w:val="28"/>
        </w:rPr>
        <w:t>5)О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 (по мере необходимости);</w:t>
      </w:r>
    </w:p>
    <w:p w:rsidR="00251818" w:rsidRDefault="00251818" w:rsidP="000C279F">
      <w:pPr>
        <w:jc w:val="both"/>
        <w:rPr>
          <w:kern w:val="28"/>
        </w:rPr>
      </w:pPr>
      <w:r>
        <w:rPr>
          <w:kern w:val="28"/>
        </w:rPr>
        <w:t xml:space="preserve">6)О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</w:t>
      </w:r>
      <w:r>
        <w:rPr>
          <w:kern w:val="28"/>
        </w:rPr>
        <w:lastRenderedPageBreak/>
        <w:t>представляемых депутатами Законодательного Собрания Приморского края" (по мере необходимости);</w:t>
      </w:r>
    </w:p>
    <w:p w:rsidR="00251818" w:rsidRPr="000C279F" w:rsidRDefault="00251818" w:rsidP="00251818">
      <w:pPr>
        <w:jc w:val="both"/>
        <w:rPr>
          <w:kern w:val="28"/>
        </w:rPr>
      </w:pPr>
      <w:r w:rsidRPr="000C279F">
        <w:rPr>
          <w:kern w:val="28"/>
        </w:rPr>
        <w:t>7)О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 (по мере необходимости);</w:t>
      </w:r>
    </w:p>
    <w:p w:rsidR="000C279F" w:rsidRPr="000C279F" w:rsidRDefault="00251818" w:rsidP="000C279F">
      <w:pPr>
        <w:jc w:val="both"/>
        <w:rPr>
          <w:kern w:val="28"/>
        </w:rPr>
      </w:pPr>
      <w:r>
        <w:rPr>
          <w:kern w:val="28"/>
        </w:rPr>
        <w:t>8</w:t>
      </w:r>
      <w:r w:rsidR="000C279F" w:rsidRPr="000C279F">
        <w:rPr>
          <w:kern w:val="28"/>
        </w:rPr>
        <w:t xml:space="preserve">)О внесении изменений в постановление Законодательного Собрания Приморского края от </w:t>
      </w:r>
      <w:r w:rsidR="00C86D90">
        <w:rPr>
          <w:kern w:val="28"/>
        </w:rPr>
        <w:t>29</w:t>
      </w:r>
      <w:r w:rsidR="000C279F" w:rsidRPr="000C279F">
        <w:rPr>
          <w:kern w:val="28"/>
        </w:rPr>
        <w:t>.0</w:t>
      </w:r>
      <w:r w:rsidR="00C86D90">
        <w:rPr>
          <w:kern w:val="28"/>
        </w:rPr>
        <w:t>4</w:t>
      </w:r>
      <w:r w:rsidR="000C279F" w:rsidRPr="000C279F">
        <w:rPr>
          <w:kern w:val="28"/>
        </w:rPr>
        <w:t>.20</w:t>
      </w:r>
      <w:r w:rsidR="00C86D90">
        <w:rPr>
          <w:kern w:val="28"/>
        </w:rPr>
        <w:t>08</w:t>
      </w:r>
      <w:r w:rsidR="000C279F" w:rsidRPr="000C279F">
        <w:rPr>
          <w:kern w:val="28"/>
        </w:rPr>
        <w:t xml:space="preserve"> № </w:t>
      </w:r>
      <w:r w:rsidR="00C86D90">
        <w:rPr>
          <w:kern w:val="28"/>
        </w:rPr>
        <w:t>951</w:t>
      </w:r>
      <w:r w:rsidR="000C279F" w:rsidRPr="000C279F">
        <w:rPr>
          <w:kern w:val="28"/>
        </w:rPr>
        <w:t xml:space="preserve"> "О </w:t>
      </w:r>
      <w:r w:rsidR="00C86D90">
        <w:rPr>
          <w:kern w:val="28"/>
        </w:rPr>
        <w:t>Положении о комитетах Законодательного Собрания</w:t>
      </w:r>
      <w:r w:rsidR="000C279F" w:rsidRPr="000C279F">
        <w:rPr>
          <w:kern w:val="28"/>
        </w:rPr>
        <w:t xml:space="preserve"> Приморского края" (по мере необходимости);</w:t>
      </w:r>
    </w:p>
    <w:p w:rsidR="000C279F" w:rsidRDefault="00251818" w:rsidP="000C279F">
      <w:pPr>
        <w:jc w:val="both"/>
        <w:rPr>
          <w:kern w:val="28"/>
        </w:rPr>
      </w:pPr>
      <w:r>
        <w:rPr>
          <w:kern w:val="28"/>
        </w:rPr>
        <w:t>9</w:t>
      </w:r>
      <w:r w:rsidR="000C279F" w:rsidRPr="000C279F">
        <w:rPr>
          <w:kern w:val="28"/>
        </w:rPr>
        <w:t>)О внесении изменений в Постановление Законодательного Собрания Приморского края от 29.03.2017 № 337 "О Положении об общественной приемной депутата Законодательного Собрания Приморского края" (по мере необходимости)</w:t>
      </w:r>
      <w:r>
        <w:rPr>
          <w:kern w:val="28"/>
        </w:rPr>
        <w:t>;</w:t>
      </w:r>
    </w:p>
    <w:p w:rsidR="00251818" w:rsidRPr="000C279F" w:rsidRDefault="00251818" w:rsidP="000C279F">
      <w:pPr>
        <w:jc w:val="both"/>
        <w:rPr>
          <w:kern w:val="28"/>
        </w:rPr>
      </w:pPr>
      <w:r>
        <w:rPr>
          <w:kern w:val="28"/>
        </w:rPr>
        <w:t>10</w:t>
      </w:r>
      <w:bookmarkStart w:id="0" w:name="_GoBack"/>
      <w:bookmarkEnd w:id="0"/>
      <w:r>
        <w:rPr>
          <w:kern w:val="28"/>
        </w:rPr>
        <w:t>)О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края, Благодарности Законодательного Собрания Приморского края и Благодарственном письме Законодательного Собрания Приморского края (по мере необходимости).</w:t>
      </w:r>
    </w:p>
    <w:p w:rsidR="000C279F" w:rsidRPr="000C279F" w:rsidRDefault="000C279F" w:rsidP="000C279F">
      <w:pPr>
        <w:jc w:val="both"/>
        <w:rPr>
          <w:kern w:val="28"/>
        </w:rPr>
      </w:pPr>
    </w:p>
    <w:p w:rsidR="00FE3ADE" w:rsidRPr="00FE3ADE" w:rsidRDefault="00B76337" w:rsidP="00997817">
      <w:pPr>
        <w:ind w:firstLine="709"/>
        <w:jc w:val="both"/>
        <w:rPr>
          <w:kern w:val="28"/>
        </w:rPr>
      </w:pPr>
      <w:r>
        <w:rPr>
          <w:kern w:val="28"/>
        </w:rPr>
        <w:t>2.Направить настоящее решение П</w:t>
      </w:r>
      <w:r w:rsidR="000C279F" w:rsidRPr="000C279F">
        <w:rPr>
          <w:kern w:val="28"/>
        </w:rPr>
        <w:t>редседателю Законодательного Собрания Ролику А.И.</w:t>
      </w:r>
    </w:p>
    <w:p w:rsidR="00FE3ADE" w:rsidRDefault="00FE3ADE" w:rsidP="00FE3ADE">
      <w:pPr>
        <w:jc w:val="both"/>
        <w:rPr>
          <w:kern w:val="28"/>
        </w:rPr>
      </w:pPr>
    </w:p>
    <w:p w:rsidR="000C279F" w:rsidRDefault="000C279F" w:rsidP="00FE3ADE">
      <w:pPr>
        <w:jc w:val="both"/>
        <w:rPr>
          <w:kern w:val="28"/>
        </w:rPr>
      </w:pPr>
    </w:p>
    <w:p w:rsidR="000C279F" w:rsidRPr="00FE3ADE" w:rsidRDefault="000C279F" w:rsidP="00FE3ADE">
      <w:pPr>
        <w:jc w:val="both"/>
        <w:rPr>
          <w:kern w:val="28"/>
        </w:rPr>
      </w:pPr>
    </w:p>
    <w:p w:rsidR="00357541" w:rsidRDefault="000C279F" w:rsidP="0044389C">
      <w:pPr>
        <w:jc w:val="both"/>
      </w:pPr>
      <w:r>
        <w:rPr>
          <w:kern w:val="28"/>
        </w:rPr>
        <w:t>П</w:t>
      </w:r>
      <w:r w:rsidR="00FE3ADE" w:rsidRPr="00FE3ADE">
        <w:rPr>
          <w:kern w:val="28"/>
        </w:rPr>
        <w:t>редседател</w:t>
      </w:r>
      <w:r>
        <w:rPr>
          <w:kern w:val="28"/>
        </w:rPr>
        <w:t>ь</w:t>
      </w:r>
      <w:r w:rsidR="00FE3ADE" w:rsidRPr="00FE3ADE">
        <w:rPr>
          <w:kern w:val="28"/>
        </w:rPr>
        <w:t xml:space="preserve"> комитета</w:t>
      </w:r>
      <w:r w:rsidR="00FE3ADE">
        <w:rPr>
          <w:kern w:val="28"/>
        </w:rPr>
        <w:tab/>
      </w:r>
      <w:r w:rsidR="00FE3ADE">
        <w:rPr>
          <w:kern w:val="28"/>
        </w:rPr>
        <w:tab/>
      </w:r>
      <w:r w:rsidR="00FE3ADE">
        <w:rPr>
          <w:kern w:val="28"/>
        </w:rPr>
        <w:tab/>
      </w:r>
      <w:r w:rsidR="00FE3ADE">
        <w:rPr>
          <w:kern w:val="28"/>
        </w:rPr>
        <w:tab/>
      </w:r>
      <w:r w:rsidR="00FE3ADE">
        <w:rPr>
          <w:kern w:val="28"/>
        </w:rPr>
        <w:tab/>
      </w:r>
      <w:r w:rsidR="00FE3ADE">
        <w:rPr>
          <w:kern w:val="28"/>
        </w:rPr>
        <w:tab/>
      </w:r>
      <w:r w:rsidR="00FE3ADE">
        <w:rPr>
          <w:kern w:val="28"/>
        </w:rPr>
        <w:tab/>
      </w:r>
      <w:r w:rsidR="0044389C">
        <w:rPr>
          <w:kern w:val="28"/>
        </w:rPr>
        <w:tab/>
        <w:t>В.Г. Романов</w:t>
      </w:r>
    </w:p>
    <w:sectPr w:rsidR="00357541" w:rsidSect="00E4524F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CC" w:rsidRDefault="00BA57CC">
      <w:r>
        <w:separator/>
      </w:r>
    </w:p>
  </w:endnote>
  <w:endnote w:type="continuationSeparator" w:id="0">
    <w:p w:rsidR="00BA57CC" w:rsidRDefault="00BA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CC" w:rsidRDefault="00BA57CC">
      <w:r>
        <w:separator/>
      </w:r>
    </w:p>
  </w:footnote>
  <w:footnote w:type="continuationSeparator" w:id="0">
    <w:p w:rsidR="00BA57CC" w:rsidRDefault="00BA5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817" w:rsidRPr="00E4524F" w:rsidRDefault="00E4524F" w:rsidP="00E4524F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24F" w:rsidRDefault="00E4524F" w:rsidP="00E4524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22"/>
    <w:rsid w:val="00022B36"/>
    <w:rsid w:val="00053C61"/>
    <w:rsid w:val="00080DED"/>
    <w:rsid w:val="000C279F"/>
    <w:rsid w:val="000F3B3B"/>
    <w:rsid w:val="00160F97"/>
    <w:rsid w:val="001B3A35"/>
    <w:rsid w:val="001C5162"/>
    <w:rsid w:val="0020003C"/>
    <w:rsid w:val="00251818"/>
    <w:rsid w:val="0035007C"/>
    <w:rsid w:val="00357541"/>
    <w:rsid w:val="00383131"/>
    <w:rsid w:val="003B0A4E"/>
    <w:rsid w:val="003B4C86"/>
    <w:rsid w:val="003D4A28"/>
    <w:rsid w:val="003F2358"/>
    <w:rsid w:val="0044389C"/>
    <w:rsid w:val="00461E2B"/>
    <w:rsid w:val="00692D49"/>
    <w:rsid w:val="006F11B3"/>
    <w:rsid w:val="007128C1"/>
    <w:rsid w:val="007258FB"/>
    <w:rsid w:val="00751091"/>
    <w:rsid w:val="007F0598"/>
    <w:rsid w:val="008602F8"/>
    <w:rsid w:val="0087792E"/>
    <w:rsid w:val="008C6023"/>
    <w:rsid w:val="00982185"/>
    <w:rsid w:val="0099314B"/>
    <w:rsid w:val="00997817"/>
    <w:rsid w:val="009E5CD9"/>
    <w:rsid w:val="009F0165"/>
    <w:rsid w:val="009F626B"/>
    <w:rsid w:val="00AD6B91"/>
    <w:rsid w:val="00B668A9"/>
    <w:rsid w:val="00B76337"/>
    <w:rsid w:val="00B803DE"/>
    <w:rsid w:val="00BA57CC"/>
    <w:rsid w:val="00BE16C2"/>
    <w:rsid w:val="00C67B22"/>
    <w:rsid w:val="00C86D90"/>
    <w:rsid w:val="00C9335B"/>
    <w:rsid w:val="00C958B6"/>
    <w:rsid w:val="00CC2605"/>
    <w:rsid w:val="00CD6B3F"/>
    <w:rsid w:val="00D13AFD"/>
    <w:rsid w:val="00D17A7A"/>
    <w:rsid w:val="00D7706E"/>
    <w:rsid w:val="00E326C2"/>
    <w:rsid w:val="00E4524F"/>
    <w:rsid w:val="00E77161"/>
    <w:rsid w:val="00E85955"/>
    <w:rsid w:val="00F01DD8"/>
    <w:rsid w:val="00FE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0932786"/>
  <w15:docId w15:val="{A26FA1C8-D761-4C6A-BA4E-50428325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semiHidden/>
    <w:unhideWhenUsed/>
    <w:rsid w:val="003500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3500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</TotalTime>
  <Pages>2</Pages>
  <Words>374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5</cp:revision>
  <cp:lastPrinted>2019-01-16T02:19:00Z</cp:lastPrinted>
  <dcterms:created xsi:type="dcterms:W3CDTF">2021-10-13T05:18:00Z</dcterms:created>
  <dcterms:modified xsi:type="dcterms:W3CDTF">2022-09-30T00:28:00Z</dcterms:modified>
</cp:coreProperties>
</file>